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13"/>
        <w:gridCol w:w="1535"/>
        <w:gridCol w:w="1017"/>
        <w:gridCol w:w="2409"/>
        <w:gridCol w:w="3119"/>
      </w:tblGrid>
      <w:tr w:rsidR="008525EE" w:rsidTr="0057075D">
        <w:trPr>
          <w:cantSplit/>
          <w:trHeight w:val="416"/>
        </w:trPr>
        <w:tc>
          <w:tcPr>
            <w:tcW w:w="1913" w:type="dxa"/>
            <w:vAlign w:val="center"/>
          </w:tcPr>
          <w:p w:rsidR="008525EE" w:rsidRDefault="008525EE" w:rsidP="005653F8">
            <w:pPr>
              <w:rPr>
                <w:b/>
                <w:bCs/>
              </w:rPr>
            </w:pPr>
            <w:r>
              <w:rPr>
                <w:b/>
                <w:bCs/>
              </w:rPr>
              <w:t>Classe :</w:t>
            </w:r>
          </w:p>
        </w:tc>
        <w:tc>
          <w:tcPr>
            <w:tcW w:w="2552" w:type="dxa"/>
            <w:gridSpan w:val="2"/>
            <w:vAlign w:val="center"/>
          </w:tcPr>
          <w:p w:rsidR="008525EE" w:rsidRDefault="008525EE" w:rsidP="005653F8">
            <w:pPr>
              <w:rPr>
                <w:b/>
                <w:bCs/>
              </w:rPr>
            </w:pPr>
            <w:r>
              <w:rPr>
                <w:b/>
                <w:bCs/>
              </w:rPr>
              <w:t>Groupe :</w:t>
            </w:r>
          </w:p>
        </w:tc>
        <w:tc>
          <w:tcPr>
            <w:tcW w:w="2409" w:type="dxa"/>
            <w:vAlign w:val="center"/>
          </w:tcPr>
          <w:p w:rsidR="008525EE" w:rsidRDefault="008525EE" w:rsidP="005653F8">
            <w:pPr>
              <w:rPr>
                <w:b/>
                <w:bCs/>
              </w:rPr>
            </w:pPr>
            <w:r>
              <w:rPr>
                <w:b/>
                <w:bCs/>
              </w:rPr>
              <w:t>Date :</w:t>
            </w:r>
          </w:p>
        </w:tc>
        <w:tc>
          <w:tcPr>
            <w:tcW w:w="3119" w:type="dxa"/>
            <w:vMerge w:val="restart"/>
          </w:tcPr>
          <w:p w:rsidR="008525EE" w:rsidRDefault="008525EE" w:rsidP="005653F8">
            <w:pPr>
              <w:rPr>
                <w:b/>
                <w:bCs/>
              </w:rPr>
            </w:pPr>
            <w:r w:rsidRPr="00CF65C8">
              <w:rPr>
                <w:b/>
                <w:bCs/>
              </w:rPr>
              <w:t>Note et commentaires</w:t>
            </w:r>
          </w:p>
          <w:p w:rsidR="008525EE" w:rsidRPr="00CF65C8" w:rsidRDefault="008525EE" w:rsidP="005653F8">
            <w:pPr>
              <w:rPr>
                <w:b/>
                <w:bCs/>
              </w:rPr>
            </w:pPr>
          </w:p>
        </w:tc>
      </w:tr>
      <w:tr w:rsidR="008525EE" w:rsidTr="0057075D">
        <w:trPr>
          <w:cantSplit/>
          <w:trHeight w:val="414"/>
        </w:trPr>
        <w:tc>
          <w:tcPr>
            <w:tcW w:w="3448" w:type="dxa"/>
            <w:gridSpan w:val="2"/>
            <w:vAlign w:val="center"/>
          </w:tcPr>
          <w:p w:rsidR="008525EE" w:rsidRDefault="008525EE" w:rsidP="005653F8">
            <w:pPr>
              <w:rPr>
                <w:b/>
                <w:bCs/>
              </w:rPr>
            </w:pPr>
            <w:r>
              <w:rPr>
                <w:b/>
                <w:bCs/>
              </w:rPr>
              <w:t>Nom :</w:t>
            </w:r>
          </w:p>
        </w:tc>
        <w:tc>
          <w:tcPr>
            <w:tcW w:w="3426" w:type="dxa"/>
            <w:gridSpan w:val="2"/>
            <w:vAlign w:val="center"/>
          </w:tcPr>
          <w:p w:rsidR="008525EE" w:rsidRDefault="008525EE" w:rsidP="005653F8">
            <w:pPr>
              <w:rPr>
                <w:b/>
                <w:bCs/>
              </w:rPr>
            </w:pPr>
            <w:r>
              <w:rPr>
                <w:b/>
                <w:bCs/>
              </w:rPr>
              <w:t>Prénom :</w:t>
            </w:r>
          </w:p>
        </w:tc>
        <w:tc>
          <w:tcPr>
            <w:tcW w:w="3119" w:type="dxa"/>
            <w:vMerge/>
            <w:vAlign w:val="center"/>
          </w:tcPr>
          <w:p w:rsidR="008525EE" w:rsidRDefault="008525EE" w:rsidP="005653F8"/>
        </w:tc>
      </w:tr>
    </w:tbl>
    <w:p w:rsidR="008525EE" w:rsidRDefault="008525EE" w:rsidP="0057075D"/>
    <w:tbl>
      <w:tblPr>
        <w:tblW w:w="99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8080"/>
      </w:tblGrid>
      <w:tr w:rsidR="008525EE" w:rsidTr="0057075D">
        <w:tc>
          <w:tcPr>
            <w:tcW w:w="1913" w:type="dxa"/>
          </w:tcPr>
          <w:p w:rsidR="008525EE" w:rsidRPr="0057075D" w:rsidRDefault="008525EE" w:rsidP="005653F8">
            <w:pPr>
              <w:rPr>
                <w:rFonts w:cs="Arial"/>
                <w:b/>
                <w:i/>
              </w:rPr>
            </w:pPr>
            <w:r w:rsidRPr="0057075D">
              <w:rPr>
                <w:rFonts w:cs="Arial"/>
                <w:b/>
                <w:i/>
              </w:rPr>
              <w:t>Savoirs              technologiques </w:t>
            </w:r>
          </w:p>
        </w:tc>
        <w:tc>
          <w:tcPr>
            <w:tcW w:w="8080" w:type="dxa"/>
          </w:tcPr>
          <w:p w:rsidR="008525EE" w:rsidRPr="0057075D" w:rsidRDefault="008525EE" w:rsidP="005653F8">
            <w:pPr>
              <w:rPr>
                <w:rFonts w:cs="Arial"/>
                <w:b/>
              </w:rPr>
            </w:pPr>
            <w:r w:rsidRPr="0057075D">
              <w:rPr>
                <w:rFonts w:cs="Arial"/>
                <w:b/>
              </w:rPr>
              <w:t>S3 :</w:t>
            </w:r>
            <w:r w:rsidRPr="0057075D">
              <w:rPr>
                <w:rFonts w:cs="Arial"/>
              </w:rPr>
              <w:t xml:space="preserve"> Installations et équipements électriques</w:t>
            </w:r>
            <w:r w:rsidRPr="0057075D">
              <w:rPr>
                <w:rFonts w:cs="Arial"/>
                <w:b/>
              </w:rPr>
              <w:t xml:space="preserve">  </w:t>
            </w:r>
          </w:p>
          <w:p w:rsidR="008525EE" w:rsidRPr="0057075D" w:rsidRDefault="008525EE" w:rsidP="005653F8">
            <w:pPr>
              <w:rPr>
                <w:rFonts w:cs="Arial"/>
                <w:b/>
              </w:rPr>
            </w:pPr>
            <w:r w:rsidRPr="0057075D">
              <w:rPr>
                <w:rFonts w:cs="Arial"/>
                <w:b/>
              </w:rPr>
              <w:t>S6 :</w:t>
            </w:r>
            <w:r w:rsidRPr="0057075D">
              <w:rPr>
                <w:rFonts w:cs="Arial"/>
              </w:rPr>
              <w:t xml:space="preserve"> Représentation graphique et modélisation</w:t>
            </w:r>
          </w:p>
        </w:tc>
      </w:tr>
      <w:tr w:rsidR="008525EE" w:rsidTr="0057075D">
        <w:tc>
          <w:tcPr>
            <w:tcW w:w="1913" w:type="dxa"/>
          </w:tcPr>
          <w:p w:rsidR="008525EE" w:rsidRPr="0057075D" w:rsidRDefault="008525EE" w:rsidP="005653F8">
            <w:pPr>
              <w:rPr>
                <w:rFonts w:cs="Arial"/>
                <w:b/>
                <w:i/>
              </w:rPr>
            </w:pPr>
            <w:r w:rsidRPr="0057075D">
              <w:rPr>
                <w:rFonts w:cs="Arial"/>
                <w:b/>
                <w:i/>
              </w:rPr>
              <w:t>Durée</w:t>
            </w:r>
          </w:p>
        </w:tc>
        <w:tc>
          <w:tcPr>
            <w:tcW w:w="8080" w:type="dxa"/>
          </w:tcPr>
          <w:p w:rsidR="008525EE" w:rsidRPr="0057075D" w:rsidRDefault="008525EE" w:rsidP="005653F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57075D">
              <w:rPr>
                <w:rFonts w:cs="Arial"/>
              </w:rPr>
              <w:t xml:space="preserve"> heures</w:t>
            </w:r>
          </w:p>
        </w:tc>
      </w:tr>
    </w:tbl>
    <w:p w:rsidR="008525EE" w:rsidRDefault="008525EE">
      <w:pPr>
        <w:rPr>
          <w:rFonts w:cs="Arial"/>
        </w:rPr>
      </w:pPr>
      <w:bookmarkStart w:id="0" w:name="_GoBack"/>
      <w:bookmarkEnd w:id="0"/>
    </w:p>
    <w:p w:rsidR="008525EE" w:rsidRDefault="008525EE">
      <w:pPr>
        <w:rPr>
          <w:rFonts w:cs="Arial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s1026" type="#_x0000_t75" alt="j0397634[1]" style="position:absolute;margin-left:-5.25pt;margin-top:7.65pt;width:106.2pt;height:87pt;rotation:-1175407fd;z-index:-251666432;visibility:visible">
            <v:imagedata r:id="rId7" o:title=""/>
          </v:shape>
        </w:pict>
      </w:r>
    </w:p>
    <w:p w:rsidR="008525EE" w:rsidRDefault="008525EE">
      <w:pPr>
        <w:rPr>
          <w:rFonts w:cs="Arial"/>
        </w:rPr>
      </w:pPr>
    </w:p>
    <w:p w:rsidR="008525EE" w:rsidRDefault="008525EE">
      <w:pPr>
        <w:rPr>
          <w:rFonts w:cs="Arial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7" type="#_x0000_t202" style="position:absolute;margin-left:128.45pt;margin-top:4pt;width:219pt;height:35.25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" strokeweight=".5pt">
            <v:textbox>
              <w:txbxContent>
                <w:p w:rsidR="008525EE" w:rsidRDefault="008525EE" w:rsidP="001264A3">
                  <w:pPr>
                    <w:jc w:val="center"/>
                  </w:pPr>
                  <w:r w:rsidRPr="001264A3">
                    <w:rPr>
                      <w:outline/>
                      <w:sz w:val="44"/>
                    </w:rPr>
                    <w:t>Montage encastré</w:t>
                  </w:r>
                </w:p>
              </w:txbxContent>
            </v:textbox>
          </v:shape>
        </w:pict>
      </w:r>
    </w:p>
    <w:p w:rsidR="008525EE" w:rsidRDefault="008525EE">
      <w:pPr>
        <w:rPr>
          <w:rFonts w:cs="Arial"/>
        </w:rPr>
      </w:pPr>
      <w:r>
        <w:rPr>
          <w:noProof/>
        </w:rPr>
        <w:pict>
          <v:line id="Connecteur droit 3" o:spid="_x0000_s1028" style="position:absolute;z-index:251652096;visibility:visible" from="347.3pt,8.55pt" to="484.1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" strokeweight="3pt">
            <v:stroke dashstyle="1 1" endcap="round"/>
          </v:line>
        </w:pict>
      </w:r>
    </w:p>
    <w:p w:rsidR="008525EE" w:rsidRDefault="008525EE">
      <w:pPr>
        <w:rPr>
          <w:rFonts w:cs="Arial"/>
        </w:rPr>
      </w:pPr>
      <w:r>
        <w:rPr>
          <w:noProof/>
        </w:rPr>
        <w:pict>
          <v:line id="Connecteur droit 4" o:spid="_x0000_s1029" style="position:absolute;z-index:251653120;visibility:visible" from="483.65pt,-.3pt" to="483.6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" strokeweight="3pt">
            <v:stroke dashstyle="1 1" endcap="round"/>
          </v:line>
        </w:pict>
      </w:r>
    </w:p>
    <w:p w:rsidR="008525EE" w:rsidRDefault="008525EE" w:rsidP="001264A3">
      <w:pPr>
        <w:rPr>
          <w:rFonts w:cs="Arial"/>
        </w:rPr>
      </w:pPr>
    </w:p>
    <w:p w:rsidR="008525EE" w:rsidRDefault="008525EE" w:rsidP="001264A3">
      <w:pPr>
        <w:rPr>
          <w:rFonts w:cs="Arial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311.9pt;margin-top:173.9pt;width:383.25pt;height:41.3pt;rotation:270;z-index:-251662336">
            <v:shadow on="t" opacity="52429f"/>
            <v:textpath style="font-family:&quot;Arial Black&quot;;font-style:italic;v-text-kern:t" trim="t" fitpath="t" string="Montage encastré  TP3.31"/>
          </v:shape>
        </w:pict>
      </w:r>
    </w:p>
    <w:p w:rsidR="008525EE" w:rsidRDefault="008525EE">
      <w:pPr>
        <w:rPr>
          <w:rFonts w:cs="Arial"/>
        </w:rPr>
      </w:pPr>
    </w:p>
    <w:p w:rsidR="008525EE" w:rsidRDefault="008525EE">
      <w:pPr>
        <w:rPr>
          <w:rFonts w:cs="Arial"/>
        </w:rPr>
      </w:pPr>
    </w:p>
    <w:p w:rsidR="008525EE" w:rsidRDefault="008525EE" w:rsidP="001264A3">
      <w:r w:rsidRPr="00892B27">
        <w:rPr>
          <w:b/>
        </w:rPr>
        <w:t>Objectif</w:t>
      </w:r>
      <w:r>
        <w:t> : Savoir implanter du matériel en encastré en utilisant le matériel approprié.</w:t>
      </w:r>
    </w:p>
    <w:p w:rsidR="008525EE" w:rsidRDefault="008525EE" w:rsidP="001264A3">
      <w:r>
        <w:t>Etre capable de mettre en œuvre une commande d’éclairage en simple allumage et</w:t>
      </w:r>
    </w:p>
    <w:p w:rsidR="008525EE" w:rsidRDefault="008525EE" w:rsidP="001264A3">
      <w:r>
        <w:t>une prise commandée.</w:t>
      </w:r>
    </w:p>
    <w:p w:rsidR="008525EE" w:rsidRDefault="008525EE">
      <w:pPr>
        <w:rPr>
          <w:rFonts w:cs="Arial"/>
        </w:rPr>
      </w:pPr>
    </w:p>
    <w:p w:rsidR="008525EE" w:rsidRDefault="008525EE">
      <w:pPr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4"/>
        <w:gridCol w:w="3278"/>
        <w:gridCol w:w="459"/>
        <w:gridCol w:w="459"/>
        <w:gridCol w:w="460"/>
        <w:gridCol w:w="459"/>
        <w:gridCol w:w="460"/>
        <w:gridCol w:w="1424"/>
        <w:gridCol w:w="1118"/>
      </w:tblGrid>
      <w:tr w:rsidR="008525EE" w:rsidTr="005653F8">
        <w:trPr>
          <w:cantSplit/>
          <w:jc w:val="center"/>
        </w:trPr>
        <w:tc>
          <w:tcPr>
            <w:tcW w:w="464" w:type="dxa"/>
            <w:vMerge w:val="restart"/>
            <w:shd w:val="clear" w:color="auto" w:fill="C0C0C0"/>
            <w:vAlign w:val="center"/>
          </w:tcPr>
          <w:p w:rsidR="008525EE" w:rsidRDefault="008525EE" w:rsidP="00140AF2">
            <w:pPr>
              <w:ind w:left="-881"/>
              <w:jc w:val="center"/>
              <w:rPr>
                <w:rFonts w:ascii="Comic Sans MS" w:hAnsi="Comic Sans MS"/>
              </w:rPr>
            </w:pPr>
          </w:p>
        </w:tc>
        <w:tc>
          <w:tcPr>
            <w:tcW w:w="3278" w:type="dxa"/>
            <w:vMerge w:val="restart"/>
            <w:shd w:val="clear" w:color="auto" w:fill="C0C0C0"/>
            <w:vAlign w:val="center"/>
          </w:tcPr>
          <w:p w:rsidR="008525EE" w:rsidRPr="007D289B" w:rsidRDefault="008525EE" w:rsidP="005653F8">
            <w:pPr>
              <w:jc w:val="center"/>
              <w:rPr>
                <w:rFonts w:cs="Arial"/>
                <w:b/>
                <w:bCs/>
              </w:rPr>
            </w:pPr>
            <w:r w:rsidRPr="007D289B">
              <w:rPr>
                <w:rFonts w:cs="Arial"/>
                <w:b/>
                <w:bCs/>
              </w:rPr>
              <w:t>Travail demandé</w:t>
            </w:r>
          </w:p>
        </w:tc>
        <w:tc>
          <w:tcPr>
            <w:tcW w:w="2297" w:type="dxa"/>
            <w:gridSpan w:val="5"/>
            <w:shd w:val="clear" w:color="auto" w:fill="C0C0C0"/>
            <w:vAlign w:val="center"/>
          </w:tcPr>
          <w:p w:rsidR="008525EE" w:rsidRPr="007D289B" w:rsidRDefault="008525EE" w:rsidP="005653F8">
            <w:pPr>
              <w:jc w:val="center"/>
              <w:rPr>
                <w:rFonts w:cs="Arial"/>
                <w:b/>
                <w:bCs/>
              </w:rPr>
            </w:pPr>
            <w:r w:rsidRPr="007D289B">
              <w:rPr>
                <w:rFonts w:cs="Arial"/>
                <w:b/>
                <w:bCs/>
              </w:rPr>
              <w:t>Evaluation</w:t>
            </w:r>
          </w:p>
        </w:tc>
        <w:tc>
          <w:tcPr>
            <w:tcW w:w="1424" w:type="dxa"/>
            <w:vMerge w:val="restart"/>
            <w:shd w:val="clear" w:color="auto" w:fill="C0C0C0"/>
            <w:vAlign w:val="center"/>
          </w:tcPr>
          <w:p w:rsidR="008525EE" w:rsidRPr="007D289B" w:rsidRDefault="008525EE" w:rsidP="005653F8">
            <w:pPr>
              <w:jc w:val="center"/>
              <w:rPr>
                <w:rFonts w:cs="Arial"/>
                <w:b/>
                <w:bCs/>
              </w:rPr>
            </w:pPr>
            <w:r w:rsidRPr="007D289B">
              <w:rPr>
                <w:rFonts w:cs="Arial"/>
                <w:b/>
                <w:bCs/>
              </w:rPr>
              <w:t>Coefficient</w:t>
            </w:r>
          </w:p>
        </w:tc>
        <w:tc>
          <w:tcPr>
            <w:tcW w:w="1118" w:type="dxa"/>
            <w:vMerge w:val="restart"/>
            <w:shd w:val="clear" w:color="auto" w:fill="C0C0C0"/>
            <w:vAlign w:val="center"/>
          </w:tcPr>
          <w:p w:rsidR="008525EE" w:rsidRPr="007D289B" w:rsidRDefault="008525EE" w:rsidP="005653F8">
            <w:pPr>
              <w:jc w:val="center"/>
              <w:rPr>
                <w:rFonts w:cs="Arial"/>
                <w:b/>
                <w:bCs/>
              </w:rPr>
            </w:pPr>
            <w:r w:rsidRPr="007D289B">
              <w:rPr>
                <w:rFonts w:cs="Arial"/>
                <w:b/>
                <w:bCs/>
              </w:rPr>
              <w:t>Note</w:t>
            </w:r>
          </w:p>
        </w:tc>
      </w:tr>
      <w:tr w:rsidR="008525EE" w:rsidTr="005653F8">
        <w:trPr>
          <w:cantSplit/>
          <w:jc w:val="center"/>
        </w:trPr>
        <w:tc>
          <w:tcPr>
            <w:tcW w:w="464" w:type="dxa"/>
            <w:vMerge/>
            <w:shd w:val="clear" w:color="auto" w:fill="C0C0C0"/>
            <w:vAlign w:val="center"/>
          </w:tcPr>
          <w:p w:rsidR="008525EE" w:rsidRDefault="008525EE" w:rsidP="005653F8">
            <w:pPr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3278" w:type="dxa"/>
            <w:vMerge/>
            <w:vAlign w:val="center"/>
          </w:tcPr>
          <w:p w:rsidR="008525EE" w:rsidRDefault="008525EE" w:rsidP="005653F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59" w:type="dxa"/>
            <w:shd w:val="clear" w:color="auto" w:fill="C0C0C0"/>
            <w:vAlign w:val="center"/>
          </w:tcPr>
          <w:p w:rsidR="008525EE" w:rsidRPr="007D289B" w:rsidRDefault="008525EE" w:rsidP="005653F8">
            <w:pPr>
              <w:jc w:val="center"/>
              <w:rPr>
                <w:rFonts w:cs="Arial"/>
              </w:rPr>
            </w:pPr>
            <w:r w:rsidRPr="007D289B">
              <w:rPr>
                <w:rFonts w:cs="Arial"/>
              </w:rPr>
              <w:t>A</w:t>
            </w:r>
          </w:p>
        </w:tc>
        <w:tc>
          <w:tcPr>
            <w:tcW w:w="459" w:type="dxa"/>
            <w:shd w:val="clear" w:color="auto" w:fill="C0C0C0"/>
            <w:vAlign w:val="center"/>
          </w:tcPr>
          <w:p w:rsidR="008525EE" w:rsidRPr="007D289B" w:rsidRDefault="008525EE" w:rsidP="005653F8">
            <w:pPr>
              <w:jc w:val="center"/>
              <w:rPr>
                <w:rFonts w:cs="Arial"/>
                <w:lang w:val="de-DE"/>
              </w:rPr>
            </w:pPr>
            <w:r w:rsidRPr="007D289B">
              <w:rPr>
                <w:rFonts w:cs="Arial"/>
                <w:lang w:val="de-DE"/>
              </w:rPr>
              <w:t>B</w:t>
            </w:r>
          </w:p>
        </w:tc>
        <w:tc>
          <w:tcPr>
            <w:tcW w:w="460" w:type="dxa"/>
            <w:shd w:val="clear" w:color="auto" w:fill="C0C0C0"/>
            <w:vAlign w:val="center"/>
          </w:tcPr>
          <w:p w:rsidR="008525EE" w:rsidRPr="007D289B" w:rsidRDefault="008525EE" w:rsidP="005653F8">
            <w:pPr>
              <w:jc w:val="center"/>
              <w:rPr>
                <w:rFonts w:cs="Arial"/>
                <w:lang w:val="de-DE"/>
              </w:rPr>
            </w:pPr>
            <w:r w:rsidRPr="007D289B">
              <w:rPr>
                <w:rFonts w:cs="Arial"/>
                <w:lang w:val="de-DE"/>
              </w:rPr>
              <w:t>C</w:t>
            </w:r>
          </w:p>
        </w:tc>
        <w:tc>
          <w:tcPr>
            <w:tcW w:w="459" w:type="dxa"/>
            <w:shd w:val="clear" w:color="auto" w:fill="C0C0C0"/>
            <w:vAlign w:val="center"/>
          </w:tcPr>
          <w:p w:rsidR="008525EE" w:rsidRPr="007D289B" w:rsidRDefault="008525EE" w:rsidP="005653F8">
            <w:pPr>
              <w:jc w:val="center"/>
              <w:rPr>
                <w:rFonts w:cs="Arial"/>
                <w:lang w:val="de-DE"/>
              </w:rPr>
            </w:pPr>
            <w:r w:rsidRPr="007D289B">
              <w:rPr>
                <w:rFonts w:cs="Arial"/>
                <w:lang w:val="de-DE"/>
              </w:rPr>
              <w:t>D</w:t>
            </w:r>
          </w:p>
        </w:tc>
        <w:tc>
          <w:tcPr>
            <w:tcW w:w="460" w:type="dxa"/>
            <w:shd w:val="clear" w:color="auto" w:fill="C0C0C0"/>
            <w:vAlign w:val="center"/>
          </w:tcPr>
          <w:p w:rsidR="008525EE" w:rsidRPr="007D289B" w:rsidRDefault="008525EE" w:rsidP="005653F8">
            <w:pPr>
              <w:jc w:val="center"/>
              <w:rPr>
                <w:rFonts w:cs="Arial"/>
                <w:lang w:val="de-DE"/>
              </w:rPr>
            </w:pPr>
            <w:r w:rsidRPr="007D289B">
              <w:rPr>
                <w:rFonts w:cs="Arial"/>
                <w:lang w:val="de-DE"/>
              </w:rPr>
              <w:t>E</w:t>
            </w:r>
          </w:p>
        </w:tc>
        <w:tc>
          <w:tcPr>
            <w:tcW w:w="1424" w:type="dxa"/>
            <w:vMerge/>
          </w:tcPr>
          <w:p w:rsidR="008525EE" w:rsidRDefault="008525EE" w:rsidP="005653F8">
            <w:pPr>
              <w:jc w:val="center"/>
              <w:rPr>
                <w:rFonts w:ascii="Comic Sans MS" w:hAnsi="Comic Sans MS"/>
                <w:sz w:val="28"/>
                <w:lang w:val="de-DE"/>
              </w:rPr>
            </w:pPr>
          </w:p>
        </w:tc>
        <w:tc>
          <w:tcPr>
            <w:tcW w:w="1118" w:type="dxa"/>
            <w:vMerge/>
            <w:vAlign w:val="center"/>
          </w:tcPr>
          <w:p w:rsidR="008525EE" w:rsidRDefault="008525EE" w:rsidP="005653F8">
            <w:pPr>
              <w:jc w:val="center"/>
              <w:rPr>
                <w:rFonts w:ascii="Comic Sans MS" w:hAnsi="Comic Sans MS"/>
                <w:sz w:val="28"/>
                <w:lang w:val="de-DE"/>
              </w:rPr>
            </w:pPr>
          </w:p>
        </w:tc>
      </w:tr>
      <w:tr w:rsidR="008525EE" w:rsidTr="005653F8">
        <w:trPr>
          <w:jc w:val="center"/>
        </w:trPr>
        <w:tc>
          <w:tcPr>
            <w:tcW w:w="464" w:type="dxa"/>
            <w:shd w:val="clear" w:color="auto" w:fill="C0C0C0"/>
            <w:vAlign w:val="center"/>
          </w:tcPr>
          <w:p w:rsidR="008525EE" w:rsidRPr="007D289B" w:rsidRDefault="008525EE" w:rsidP="00140AF2">
            <w:pPr>
              <w:jc w:val="center"/>
              <w:rPr>
                <w:rFonts w:cs="Arial"/>
                <w:b/>
                <w:bCs/>
              </w:rPr>
            </w:pPr>
            <w:r w:rsidRPr="007D289B">
              <w:rPr>
                <w:rFonts w:cs="Arial"/>
                <w:b/>
                <w:bCs/>
              </w:rPr>
              <w:t>1</w:t>
            </w:r>
          </w:p>
        </w:tc>
        <w:tc>
          <w:tcPr>
            <w:tcW w:w="3278" w:type="dxa"/>
            <w:vAlign w:val="center"/>
          </w:tcPr>
          <w:p w:rsidR="008525EE" w:rsidRDefault="008525EE" w:rsidP="00140AF2">
            <w:pPr>
              <w:jc w:val="center"/>
            </w:pPr>
            <w:r>
              <w:t>Etude des schémas</w:t>
            </w:r>
          </w:p>
        </w:tc>
        <w:tc>
          <w:tcPr>
            <w:tcW w:w="459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59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60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59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60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424" w:type="dxa"/>
            <w:vAlign w:val="center"/>
          </w:tcPr>
          <w:p w:rsidR="008525EE" w:rsidRPr="007D289B" w:rsidRDefault="008525EE" w:rsidP="00140AF2">
            <w:pPr>
              <w:jc w:val="center"/>
              <w:rPr>
                <w:rFonts w:cs="Arial"/>
                <w:sz w:val="28"/>
              </w:rPr>
            </w:pPr>
            <w:r w:rsidRPr="007D289B">
              <w:rPr>
                <w:rFonts w:cs="Arial"/>
                <w:sz w:val="28"/>
              </w:rPr>
              <w:t>3</w:t>
            </w:r>
          </w:p>
        </w:tc>
        <w:tc>
          <w:tcPr>
            <w:tcW w:w="1118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  <w:sz w:val="28"/>
              </w:rPr>
            </w:pPr>
          </w:p>
        </w:tc>
      </w:tr>
      <w:tr w:rsidR="008525EE" w:rsidTr="005653F8">
        <w:trPr>
          <w:jc w:val="center"/>
        </w:trPr>
        <w:tc>
          <w:tcPr>
            <w:tcW w:w="464" w:type="dxa"/>
            <w:shd w:val="clear" w:color="auto" w:fill="C0C0C0"/>
            <w:vAlign w:val="center"/>
          </w:tcPr>
          <w:p w:rsidR="008525EE" w:rsidRPr="007D289B" w:rsidRDefault="008525EE" w:rsidP="00140AF2">
            <w:pPr>
              <w:jc w:val="center"/>
              <w:rPr>
                <w:rFonts w:cs="Arial"/>
                <w:b/>
                <w:bCs/>
              </w:rPr>
            </w:pPr>
            <w:r w:rsidRPr="007D289B">
              <w:rPr>
                <w:rFonts w:cs="Arial"/>
                <w:b/>
                <w:bCs/>
              </w:rPr>
              <w:t>2</w:t>
            </w:r>
          </w:p>
        </w:tc>
        <w:tc>
          <w:tcPr>
            <w:tcW w:w="3278" w:type="dxa"/>
            <w:vAlign w:val="center"/>
          </w:tcPr>
          <w:p w:rsidR="008525EE" w:rsidRDefault="008525EE" w:rsidP="00140AF2">
            <w:pPr>
              <w:jc w:val="center"/>
            </w:pPr>
            <w:r>
              <w:t>Méthode et autonomie</w:t>
            </w:r>
          </w:p>
        </w:tc>
        <w:tc>
          <w:tcPr>
            <w:tcW w:w="459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59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60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59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60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424" w:type="dxa"/>
            <w:vAlign w:val="center"/>
          </w:tcPr>
          <w:p w:rsidR="008525EE" w:rsidRPr="007D289B" w:rsidRDefault="008525EE" w:rsidP="00140AF2">
            <w:pPr>
              <w:jc w:val="center"/>
              <w:rPr>
                <w:rFonts w:cs="Arial"/>
                <w:sz w:val="28"/>
              </w:rPr>
            </w:pPr>
            <w:r w:rsidRPr="007D289B">
              <w:rPr>
                <w:rFonts w:cs="Arial"/>
                <w:sz w:val="28"/>
              </w:rPr>
              <w:t>2</w:t>
            </w:r>
          </w:p>
        </w:tc>
        <w:tc>
          <w:tcPr>
            <w:tcW w:w="1118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  <w:sz w:val="28"/>
              </w:rPr>
            </w:pPr>
          </w:p>
        </w:tc>
      </w:tr>
      <w:tr w:rsidR="008525EE" w:rsidTr="005653F8">
        <w:trPr>
          <w:jc w:val="center"/>
        </w:trPr>
        <w:tc>
          <w:tcPr>
            <w:tcW w:w="464" w:type="dxa"/>
            <w:shd w:val="clear" w:color="auto" w:fill="C0C0C0"/>
            <w:vAlign w:val="center"/>
          </w:tcPr>
          <w:p w:rsidR="008525EE" w:rsidRPr="007D289B" w:rsidRDefault="008525EE" w:rsidP="00140AF2">
            <w:pPr>
              <w:jc w:val="center"/>
              <w:rPr>
                <w:rFonts w:cs="Arial"/>
                <w:b/>
                <w:bCs/>
              </w:rPr>
            </w:pPr>
            <w:r w:rsidRPr="007D289B">
              <w:rPr>
                <w:rFonts w:cs="Arial"/>
                <w:b/>
                <w:bCs/>
              </w:rPr>
              <w:t>3</w:t>
            </w:r>
          </w:p>
        </w:tc>
        <w:tc>
          <w:tcPr>
            <w:tcW w:w="3278" w:type="dxa"/>
            <w:vAlign w:val="center"/>
          </w:tcPr>
          <w:p w:rsidR="008525EE" w:rsidRDefault="008525EE" w:rsidP="00140AF2">
            <w:pPr>
              <w:jc w:val="center"/>
            </w:pPr>
            <w:r>
              <w:t>Implantation</w:t>
            </w:r>
          </w:p>
        </w:tc>
        <w:tc>
          <w:tcPr>
            <w:tcW w:w="459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59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60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59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60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424" w:type="dxa"/>
            <w:vAlign w:val="center"/>
          </w:tcPr>
          <w:p w:rsidR="008525EE" w:rsidRPr="007D289B" w:rsidRDefault="008525EE" w:rsidP="00140AF2">
            <w:pPr>
              <w:jc w:val="center"/>
              <w:rPr>
                <w:rFonts w:cs="Arial"/>
                <w:sz w:val="28"/>
              </w:rPr>
            </w:pPr>
            <w:r w:rsidRPr="007D289B">
              <w:rPr>
                <w:rFonts w:cs="Arial"/>
                <w:sz w:val="28"/>
              </w:rPr>
              <w:t>2</w:t>
            </w:r>
          </w:p>
        </w:tc>
        <w:tc>
          <w:tcPr>
            <w:tcW w:w="1118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  <w:sz w:val="28"/>
              </w:rPr>
            </w:pPr>
          </w:p>
        </w:tc>
      </w:tr>
      <w:tr w:rsidR="008525EE" w:rsidTr="005653F8">
        <w:trPr>
          <w:jc w:val="center"/>
        </w:trPr>
        <w:tc>
          <w:tcPr>
            <w:tcW w:w="464" w:type="dxa"/>
            <w:shd w:val="clear" w:color="auto" w:fill="C0C0C0"/>
            <w:vAlign w:val="center"/>
          </w:tcPr>
          <w:p w:rsidR="008525EE" w:rsidRPr="007D289B" w:rsidRDefault="008525EE" w:rsidP="00140AF2">
            <w:pPr>
              <w:jc w:val="center"/>
              <w:rPr>
                <w:rFonts w:cs="Arial"/>
                <w:b/>
                <w:bCs/>
              </w:rPr>
            </w:pPr>
            <w:r w:rsidRPr="007D289B">
              <w:rPr>
                <w:rFonts w:cs="Arial"/>
                <w:b/>
                <w:bCs/>
              </w:rPr>
              <w:t>4</w:t>
            </w:r>
          </w:p>
        </w:tc>
        <w:tc>
          <w:tcPr>
            <w:tcW w:w="3278" w:type="dxa"/>
            <w:vAlign w:val="center"/>
          </w:tcPr>
          <w:p w:rsidR="008525EE" w:rsidRDefault="008525EE" w:rsidP="00140AF2">
            <w:pPr>
              <w:jc w:val="center"/>
            </w:pPr>
            <w:r>
              <w:t>câblage</w:t>
            </w:r>
          </w:p>
        </w:tc>
        <w:tc>
          <w:tcPr>
            <w:tcW w:w="459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59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60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59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60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424" w:type="dxa"/>
            <w:vAlign w:val="center"/>
          </w:tcPr>
          <w:p w:rsidR="008525EE" w:rsidRPr="007D289B" w:rsidRDefault="008525EE" w:rsidP="00140AF2">
            <w:pPr>
              <w:jc w:val="center"/>
              <w:rPr>
                <w:rFonts w:cs="Arial"/>
                <w:sz w:val="28"/>
              </w:rPr>
            </w:pPr>
            <w:r w:rsidRPr="007D289B">
              <w:rPr>
                <w:rFonts w:cs="Arial"/>
                <w:sz w:val="28"/>
              </w:rPr>
              <w:t>4</w:t>
            </w:r>
          </w:p>
        </w:tc>
        <w:tc>
          <w:tcPr>
            <w:tcW w:w="1118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  <w:sz w:val="28"/>
              </w:rPr>
            </w:pPr>
          </w:p>
        </w:tc>
      </w:tr>
      <w:tr w:rsidR="008525EE" w:rsidTr="005653F8">
        <w:trPr>
          <w:jc w:val="center"/>
        </w:trPr>
        <w:tc>
          <w:tcPr>
            <w:tcW w:w="464" w:type="dxa"/>
            <w:shd w:val="clear" w:color="auto" w:fill="C0C0C0"/>
            <w:vAlign w:val="center"/>
          </w:tcPr>
          <w:p w:rsidR="008525EE" w:rsidRPr="007D289B" w:rsidRDefault="008525EE" w:rsidP="00140AF2">
            <w:pPr>
              <w:jc w:val="center"/>
              <w:rPr>
                <w:rFonts w:cs="Arial"/>
                <w:b/>
                <w:bCs/>
              </w:rPr>
            </w:pPr>
            <w:r w:rsidRPr="007D289B">
              <w:rPr>
                <w:rFonts w:cs="Arial"/>
                <w:b/>
                <w:bCs/>
              </w:rPr>
              <w:t>5</w:t>
            </w:r>
          </w:p>
        </w:tc>
        <w:tc>
          <w:tcPr>
            <w:tcW w:w="3278" w:type="dxa"/>
            <w:vAlign w:val="center"/>
          </w:tcPr>
          <w:p w:rsidR="008525EE" w:rsidRDefault="008525EE" w:rsidP="00140AF2">
            <w:pPr>
              <w:jc w:val="center"/>
            </w:pPr>
            <w:r>
              <w:t>Esthétique et propreté</w:t>
            </w:r>
          </w:p>
        </w:tc>
        <w:tc>
          <w:tcPr>
            <w:tcW w:w="459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59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60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59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60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424" w:type="dxa"/>
            <w:vAlign w:val="center"/>
          </w:tcPr>
          <w:p w:rsidR="008525EE" w:rsidRPr="007D289B" w:rsidRDefault="008525EE" w:rsidP="00140AF2">
            <w:pPr>
              <w:jc w:val="center"/>
              <w:rPr>
                <w:rFonts w:cs="Arial"/>
                <w:sz w:val="28"/>
              </w:rPr>
            </w:pPr>
            <w:r w:rsidRPr="007D289B">
              <w:rPr>
                <w:rFonts w:cs="Arial"/>
                <w:sz w:val="28"/>
              </w:rPr>
              <w:t>3</w:t>
            </w:r>
          </w:p>
        </w:tc>
        <w:tc>
          <w:tcPr>
            <w:tcW w:w="1118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  <w:sz w:val="28"/>
              </w:rPr>
            </w:pPr>
          </w:p>
        </w:tc>
      </w:tr>
      <w:tr w:rsidR="008525EE" w:rsidTr="005653F8">
        <w:trPr>
          <w:jc w:val="center"/>
        </w:trPr>
        <w:tc>
          <w:tcPr>
            <w:tcW w:w="464" w:type="dxa"/>
            <w:shd w:val="clear" w:color="auto" w:fill="C0C0C0"/>
            <w:vAlign w:val="center"/>
          </w:tcPr>
          <w:p w:rsidR="008525EE" w:rsidRPr="007D289B" w:rsidRDefault="008525EE" w:rsidP="00140AF2">
            <w:pPr>
              <w:jc w:val="center"/>
              <w:rPr>
                <w:rFonts w:cs="Arial"/>
                <w:b/>
                <w:bCs/>
              </w:rPr>
            </w:pPr>
            <w:r w:rsidRPr="007D289B">
              <w:rPr>
                <w:rFonts w:cs="Arial"/>
                <w:b/>
                <w:bCs/>
              </w:rPr>
              <w:t>6</w:t>
            </w:r>
          </w:p>
        </w:tc>
        <w:tc>
          <w:tcPr>
            <w:tcW w:w="3278" w:type="dxa"/>
            <w:vAlign w:val="center"/>
          </w:tcPr>
          <w:p w:rsidR="008525EE" w:rsidRDefault="008525EE" w:rsidP="00140AF2">
            <w:pPr>
              <w:jc w:val="center"/>
            </w:pPr>
            <w:r>
              <w:t>Fonctionnement</w:t>
            </w:r>
          </w:p>
        </w:tc>
        <w:tc>
          <w:tcPr>
            <w:tcW w:w="459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59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60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59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60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424" w:type="dxa"/>
            <w:vAlign w:val="center"/>
          </w:tcPr>
          <w:p w:rsidR="008525EE" w:rsidRPr="007D289B" w:rsidRDefault="008525EE" w:rsidP="00140AF2">
            <w:pPr>
              <w:jc w:val="center"/>
              <w:rPr>
                <w:rFonts w:cs="Arial"/>
                <w:sz w:val="28"/>
              </w:rPr>
            </w:pPr>
            <w:r w:rsidRPr="007D289B">
              <w:rPr>
                <w:rFonts w:cs="Arial"/>
                <w:sz w:val="28"/>
              </w:rPr>
              <w:t>3</w:t>
            </w:r>
          </w:p>
        </w:tc>
        <w:tc>
          <w:tcPr>
            <w:tcW w:w="1118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  <w:sz w:val="28"/>
              </w:rPr>
            </w:pPr>
          </w:p>
        </w:tc>
      </w:tr>
      <w:tr w:rsidR="008525EE" w:rsidTr="005653F8">
        <w:trPr>
          <w:jc w:val="center"/>
        </w:trPr>
        <w:tc>
          <w:tcPr>
            <w:tcW w:w="464" w:type="dxa"/>
            <w:shd w:val="clear" w:color="auto" w:fill="C0C0C0"/>
            <w:vAlign w:val="center"/>
          </w:tcPr>
          <w:p w:rsidR="008525EE" w:rsidRPr="007D289B" w:rsidRDefault="008525EE" w:rsidP="00140AF2">
            <w:pPr>
              <w:jc w:val="center"/>
              <w:rPr>
                <w:rFonts w:cs="Arial"/>
                <w:b/>
                <w:bCs/>
              </w:rPr>
            </w:pPr>
            <w:r w:rsidRPr="007D289B">
              <w:rPr>
                <w:rFonts w:cs="Arial"/>
                <w:b/>
                <w:bCs/>
              </w:rPr>
              <w:t>7</w:t>
            </w:r>
          </w:p>
        </w:tc>
        <w:tc>
          <w:tcPr>
            <w:tcW w:w="3278" w:type="dxa"/>
            <w:vAlign w:val="center"/>
          </w:tcPr>
          <w:p w:rsidR="008525EE" w:rsidRDefault="008525EE" w:rsidP="00140AF2">
            <w:pPr>
              <w:jc w:val="center"/>
            </w:pPr>
            <w:r>
              <w:t>Comportement</w:t>
            </w:r>
          </w:p>
        </w:tc>
        <w:tc>
          <w:tcPr>
            <w:tcW w:w="459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59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60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59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60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424" w:type="dxa"/>
            <w:vAlign w:val="center"/>
          </w:tcPr>
          <w:p w:rsidR="008525EE" w:rsidRPr="007D289B" w:rsidRDefault="008525EE" w:rsidP="00140AF2">
            <w:pPr>
              <w:jc w:val="center"/>
              <w:rPr>
                <w:rFonts w:cs="Arial"/>
                <w:sz w:val="28"/>
              </w:rPr>
            </w:pPr>
            <w:r w:rsidRPr="007D289B">
              <w:rPr>
                <w:rFonts w:cs="Arial"/>
                <w:sz w:val="28"/>
              </w:rPr>
              <w:t>3</w:t>
            </w:r>
          </w:p>
        </w:tc>
        <w:tc>
          <w:tcPr>
            <w:tcW w:w="1118" w:type="dxa"/>
            <w:vAlign w:val="center"/>
          </w:tcPr>
          <w:p w:rsidR="008525EE" w:rsidRDefault="008525EE" w:rsidP="00140AF2">
            <w:pPr>
              <w:jc w:val="center"/>
              <w:rPr>
                <w:rFonts w:ascii="Comic Sans MS" w:hAnsi="Comic Sans MS"/>
                <w:sz w:val="28"/>
              </w:rPr>
            </w:pPr>
          </w:p>
        </w:tc>
      </w:tr>
    </w:tbl>
    <w:p w:rsidR="008525EE" w:rsidRDefault="008525EE" w:rsidP="00140AF2">
      <w:pPr>
        <w:pStyle w:val="Title"/>
        <w:jc w:val="left"/>
        <w:rPr>
          <w:rFonts w:ascii="Comic Sans MS" w:hAnsi="Comic Sans MS"/>
          <w:sz w:val="24"/>
          <w:szCs w:val="24"/>
        </w:rPr>
      </w:pPr>
    </w:p>
    <w:p w:rsidR="008525EE" w:rsidRDefault="008525EE" w:rsidP="00140AF2">
      <w:pPr>
        <w:pStyle w:val="Title"/>
        <w:jc w:val="left"/>
        <w:rPr>
          <w:rFonts w:ascii="Comic Sans MS" w:hAnsi="Comic Sans MS"/>
          <w:sz w:val="24"/>
          <w:szCs w:val="24"/>
        </w:rPr>
      </w:pPr>
    </w:p>
    <w:p w:rsidR="008525EE" w:rsidRDefault="008525EE" w:rsidP="00140AF2">
      <w:pPr>
        <w:pStyle w:val="Title"/>
        <w:jc w:val="left"/>
        <w:rPr>
          <w:rFonts w:ascii="Comic Sans MS" w:hAnsi="Comic Sans MS"/>
          <w:sz w:val="24"/>
          <w:szCs w:val="24"/>
        </w:rPr>
      </w:pPr>
    </w:p>
    <w:p w:rsidR="008525EE" w:rsidRDefault="008525EE" w:rsidP="00140AF2">
      <w:pPr>
        <w:pStyle w:val="Title"/>
        <w:jc w:val="left"/>
        <w:rPr>
          <w:rFonts w:ascii="Comic Sans MS" w:hAnsi="Comic Sans MS"/>
          <w:sz w:val="24"/>
          <w:szCs w:val="24"/>
        </w:rPr>
      </w:pPr>
    </w:p>
    <w:p w:rsidR="008525EE" w:rsidRDefault="008525EE" w:rsidP="00140AF2">
      <w:pPr>
        <w:pStyle w:val="Title"/>
        <w:jc w:val="left"/>
        <w:rPr>
          <w:rFonts w:ascii="Comic Sans MS" w:hAnsi="Comic Sans MS"/>
          <w:sz w:val="24"/>
          <w:szCs w:val="24"/>
        </w:rPr>
      </w:pPr>
    </w:p>
    <w:p w:rsidR="008525EE" w:rsidRPr="007D289B" w:rsidRDefault="008525EE" w:rsidP="00140AF2">
      <w:pPr>
        <w:pStyle w:val="Title"/>
        <w:jc w:val="left"/>
        <w:rPr>
          <w:rFonts w:cs="Arial"/>
          <w:sz w:val="24"/>
          <w:szCs w:val="24"/>
        </w:rPr>
      </w:pPr>
      <w:r w:rsidRPr="007D289B">
        <w:rPr>
          <w:rFonts w:cs="Arial"/>
          <w:sz w:val="24"/>
          <w:szCs w:val="24"/>
        </w:rPr>
        <w:t>Compétences :</w:t>
      </w:r>
    </w:p>
    <w:p w:rsidR="008525EE" w:rsidRPr="007D289B" w:rsidRDefault="008525EE" w:rsidP="00140AF2">
      <w:pPr>
        <w:pStyle w:val="Title"/>
        <w:jc w:val="left"/>
        <w:rPr>
          <w:rFonts w:cs="Arial"/>
          <w:sz w:val="24"/>
          <w:szCs w:val="24"/>
        </w:rPr>
      </w:pPr>
    </w:p>
    <w:p w:rsidR="008525EE" w:rsidRPr="007D289B" w:rsidRDefault="008525EE" w:rsidP="00140AF2">
      <w:pPr>
        <w:pStyle w:val="Title"/>
        <w:jc w:val="left"/>
        <w:rPr>
          <w:rFonts w:cs="Arial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521"/>
        <w:gridCol w:w="708"/>
        <w:gridCol w:w="709"/>
        <w:gridCol w:w="709"/>
      </w:tblGrid>
      <w:tr w:rsidR="008525EE" w:rsidRPr="007D289B" w:rsidTr="005653F8">
        <w:tc>
          <w:tcPr>
            <w:tcW w:w="709" w:type="dxa"/>
            <w:shd w:val="pct15" w:color="auto" w:fill="auto"/>
          </w:tcPr>
          <w:p w:rsidR="008525EE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  <w:r w:rsidRPr="007D289B">
              <w:rPr>
                <w:rFonts w:cs="Arial"/>
                <w:sz w:val="24"/>
                <w:szCs w:val="24"/>
              </w:rPr>
              <w:t>C</w:t>
            </w:r>
          </w:p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6521" w:type="dxa"/>
            <w:shd w:val="pct15" w:color="auto" w:fill="auto"/>
          </w:tcPr>
          <w:p w:rsidR="008525EE" w:rsidRPr="007D289B" w:rsidRDefault="008525EE" w:rsidP="005653F8">
            <w:pPr>
              <w:pStyle w:val="Title"/>
              <w:ind w:left="317"/>
              <w:jc w:val="left"/>
              <w:rPr>
                <w:rFonts w:cs="Arial"/>
                <w:sz w:val="24"/>
                <w:szCs w:val="24"/>
              </w:rPr>
            </w:pPr>
            <w:r w:rsidRPr="007D289B">
              <w:rPr>
                <w:rFonts w:cs="Arial"/>
                <w:sz w:val="24"/>
                <w:szCs w:val="24"/>
              </w:rPr>
              <w:t>Compétences</w:t>
            </w:r>
          </w:p>
        </w:tc>
        <w:tc>
          <w:tcPr>
            <w:tcW w:w="708" w:type="dxa"/>
            <w:shd w:val="clear" w:color="auto" w:fill="00B050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  <w:r w:rsidRPr="007D289B">
              <w:rPr>
                <w:rFonts w:cs="Arial"/>
                <w:sz w:val="24"/>
                <w:szCs w:val="24"/>
              </w:rPr>
              <w:t>A</w:t>
            </w:r>
          </w:p>
        </w:tc>
        <w:tc>
          <w:tcPr>
            <w:tcW w:w="709" w:type="dxa"/>
            <w:shd w:val="clear" w:color="auto" w:fill="FFC000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  <w:r w:rsidRPr="007D289B">
              <w:rPr>
                <w:rFonts w:cs="Arial"/>
                <w:sz w:val="24"/>
                <w:szCs w:val="24"/>
              </w:rPr>
              <w:t>EA</w:t>
            </w:r>
          </w:p>
        </w:tc>
        <w:tc>
          <w:tcPr>
            <w:tcW w:w="709" w:type="dxa"/>
            <w:shd w:val="clear" w:color="auto" w:fill="FF0000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  <w:r w:rsidRPr="007D289B">
              <w:rPr>
                <w:rFonts w:cs="Arial"/>
                <w:sz w:val="24"/>
                <w:szCs w:val="24"/>
              </w:rPr>
              <w:t>NA</w:t>
            </w:r>
          </w:p>
        </w:tc>
      </w:tr>
      <w:tr w:rsidR="008525EE" w:rsidRPr="007D289B" w:rsidTr="005653F8">
        <w:tc>
          <w:tcPr>
            <w:tcW w:w="709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  <w:r w:rsidRPr="007D289B">
              <w:rPr>
                <w:rFonts w:cs="Arial"/>
                <w:sz w:val="24"/>
                <w:szCs w:val="24"/>
              </w:rPr>
              <w:t>1.3</w:t>
            </w:r>
          </w:p>
        </w:tc>
        <w:tc>
          <w:tcPr>
            <w:tcW w:w="6521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  <w:r w:rsidRPr="007D289B">
              <w:rPr>
                <w:rFonts w:cs="Arial"/>
                <w:sz w:val="24"/>
                <w:szCs w:val="24"/>
              </w:rPr>
              <w:t>Décoder les documents relatifs à l’ouvrage</w:t>
            </w:r>
          </w:p>
        </w:tc>
        <w:tc>
          <w:tcPr>
            <w:tcW w:w="708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8525EE" w:rsidRPr="007D289B" w:rsidTr="005653F8">
        <w:tc>
          <w:tcPr>
            <w:tcW w:w="709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  <w:r w:rsidRPr="007D289B">
              <w:rPr>
                <w:rFonts w:cs="Arial"/>
                <w:sz w:val="24"/>
                <w:szCs w:val="24"/>
              </w:rPr>
              <w:t>2.2</w:t>
            </w:r>
          </w:p>
        </w:tc>
        <w:tc>
          <w:tcPr>
            <w:tcW w:w="6521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  <w:r w:rsidRPr="007D289B">
              <w:rPr>
                <w:rFonts w:cs="Arial"/>
                <w:sz w:val="24"/>
                <w:szCs w:val="24"/>
              </w:rPr>
              <w:t>Compléter les plans et schémas</w:t>
            </w:r>
          </w:p>
        </w:tc>
        <w:tc>
          <w:tcPr>
            <w:tcW w:w="708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8525EE" w:rsidRPr="007D289B" w:rsidTr="005653F8">
        <w:tc>
          <w:tcPr>
            <w:tcW w:w="709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  <w:r w:rsidRPr="007D289B">
              <w:rPr>
                <w:rFonts w:cs="Arial"/>
                <w:sz w:val="24"/>
                <w:szCs w:val="24"/>
              </w:rPr>
              <w:t>2.4</w:t>
            </w:r>
          </w:p>
        </w:tc>
        <w:tc>
          <w:tcPr>
            <w:tcW w:w="6521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  <w:r w:rsidRPr="007D289B">
              <w:rPr>
                <w:rFonts w:cs="Arial"/>
                <w:sz w:val="24"/>
                <w:szCs w:val="24"/>
              </w:rPr>
              <w:t>Implanter les constituants d’un ouvrage</w:t>
            </w:r>
          </w:p>
        </w:tc>
        <w:tc>
          <w:tcPr>
            <w:tcW w:w="708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8525EE" w:rsidRPr="007D289B" w:rsidTr="005653F8">
        <w:tc>
          <w:tcPr>
            <w:tcW w:w="709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  <w:r w:rsidRPr="007D289B">
              <w:rPr>
                <w:rFonts w:cs="Arial"/>
                <w:sz w:val="24"/>
                <w:szCs w:val="24"/>
              </w:rPr>
              <w:t>2.5</w:t>
            </w:r>
          </w:p>
        </w:tc>
        <w:tc>
          <w:tcPr>
            <w:tcW w:w="6521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  <w:r w:rsidRPr="007D289B">
              <w:rPr>
                <w:rFonts w:cs="Arial"/>
                <w:sz w:val="24"/>
                <w:szCs w:val="24"/>
              </w:rPr>
              <w:t>Poser les conduits, supports et conducteurs</w:t>
            </w:r>
          </w:p>
        </w:tc>
        <w:tc>
          <w:tcPr>
            <w:tcW w:w="708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8525EE" w:rsidRPr="007D289B" w:rsidTr="005653F8">
        <w:tc>
          <w:tcPr>
            <w:tcW w:w="709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  <w:r w:rsidRPr="007D289B">
              <w:rPr>
                <w:rFonts w:cs="Arial"/>
                <w:sz w:val="24"/>
                <w:szCs w:val="24"/>
              </w:rPr>
              <w:t>2.6</w:t>
            </w:r>
          </w:p>
        </w:tc>
        <w:tc>
          <w:tcPr>
            <w:tcW w:w="6521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  <w:r w:rsidRPr="007D289B">
              <w:rPr>
                <w:rFonts w:cs="Arial"/>
                <w:sz w:val="24"/>
                <w:szCs w:val="24"/>
              </w:rPr>
              <w:t>Connecter les différents types de conducteurs</w:t>
            </w:r>
          </w:p>
        </w:tc>
        <w:tc>
          <w:tcPr>
            <w:tcW w:w="708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525EE" w:rsidRPr="007D289B" w:rsidRDefault="008525EE" w:rsidP="005653F8">
            <w:pPr>
              <w:pStyle w:val="Title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8525EE" w:rsidRDefault="008525EE">
      <w:pPr>
        <w:rPr>
          <w:rFonts w:cs="Arial"/>
        </w:rPr>
      </w:pPr>
    </w:p>
    <w:p w:rsidR="008525EE" w:rsidRDefault="008525EE">
      <w:pPr>
        <w:rPr>
          <w:rFonts w:cs="Arial"/>
        </w:rPr>
      </w:pPr>
    </w:p>
    <w:p w:rsidR="008525EE" w:rsidRDefault="008525EE">
      <w:pPr>
        <w:rPr>
          <w:rFonts w:cs="Arial"/>
        </w:rPr>
      </w:pPr>
    </w:p>
    <w:p w:rsidR="008525EE" w:rsidRDefault="008525EE">
      <w:pPr>
        <w:rPr>
          <w:rFonts w:cs="Arial"/>
        </w:rPr>
      </w:pPr>
    </w:p>
    <w:p w:rsidR="008525EE" w:rsidRDefault="008525EE">
      <w:pPr>
        <w:rPr>
          <w:rFonts w:cs="Arial"/>
        </w:rPr>
      </w:pPr>
    </w:p>
    <w:p w:rsidR="008525EE" w:rsidRPr="000D786D" w:rsidRDefault="008525EE" w:rsidP="00A5457C">
      <w:pPr>
        <w:pStyle w:val="Title"/>
        <w:jc w:val="left"/>
        <w:rPr>
          <w:rFonts w:cs="Arial"/>
          <w:b w:val="0"/>
          <w:sz w:val="24"/>
          <w:szCs w:val="24"/>
        </w:rPr>
      </w:pPr>
      <w:r w:rsidRPr="000D786D">
        <w:rPr>
          <w:rFonts w:cs="Arial"/>
          <w:b w:val="0"/>
          <w:sz w:val="24"/>
          <w:szCs w:val="24"/>
        </w:rPr>
        <w:t>Le LP Marc Seguin vous demande de remettre en service le circuit d’éclairage (simple allumage et de prise commandée), d’une salle de cours. Il vous a fait parvenir le plan de celui-ci.</w:t>
      </w:r>
    </w:p>
    <w:p w:rsidR="008525EE" w:rsidRPr="000D786D" w:rsidRDefault="008525EE" w:rsidP="00A5457C">
      <w:pPr>
        <w:pStyle w:val="Title"/>
        <w:jc w:val="left"/>
        <w:rPr>
          <w:rFonts w:cs="Arial"/>
          <w:b w:val="0"/>
          <w:sz w:val="24"/>
          <w:szCs w:val="24"/>
        </w:rPr>
      </w:pPr>
      <w:r w:rsidRPr="000D786D">
        <w:rPr>
          <w:rFonts w:cs="Arial"/>
          <w:b w:val="0"/>
          <w:sz w:val="24"/>
          <w:szCs w:val="24"/>
        </w:rPr>
        <w:t>A vous de mener à bien ce chantier …</w:t>
      </w:r>
    </w:p>
    <w:p w:rsidR="008525EE" w:rsidRDefault="008525EE" w:rsidP="00A5457C">
      <w:pPr>
        <w:pStyle w:val="Title"/>
        <w:jc w:val="left"/>
        <w:rPr>
          <w:sz w:val="24"/>
          <w:szCs w:val="24"/>
        </w:rPr>
      </w:pPr>
    </w:p>
    <w:p w:rsidR="008525EE" w:rsidRDefault="008525EE" w:rsidP="00A5457C">
      <w:pPr>
        <w:pStyle w:val="Heading1"/>
        <w:ind w:right="-121"/>
        <w:rPr>
          <w:rFonts w:ascii="Comic Sans MS" w:hAnsi="Comic Sans MS"/>
          <w:noProof/>
          <w:sz w:val="28"/>
        </w:rPr>
      </w:pPr>
      <w:r>
        <w:rPr>
          <w:rFonts w:ascii="Comic Sans MS" w:hAnsi="Comic Sans MS"/>
          <w:noProof/>
          <w:sz w:val="28"/>
        </w:rPr>
        <w:t>1 Implantation</w:t>
      </w:r>
    </w:p>
    <w:p w:rsidR="008525EE" w:rsidRDefault="008525EE" w:rsidP="00A5457C">
      <w:r>
        <w:rPr>
          <w:noProof/>
        </w:rPr>
        <w:pict>
          <v:group id="Groupe 5" o:spid="_x0000_s1031" style="position:absolute;margin-left:-38.65pt;margin-top:6.15pt;width:527.3pt;height:418.3pt;z-index:251655168" coordorigin="644,3652" coordsize="10546,8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">
            <v:shape id="Text Box 7" o:spid="_x0000_s1032" type="#_x0000_t202" style="position:absolute;left:8885;top:3652;width:708;height: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<v:textbox>
                <w:txbxContent>
                  <w:p w:rsidR="008525EE" w:rsidRPr="00C44AFC" w:rsidRDefault="008525EE" w:rsidP="00A5457C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40</w:t>
                    </w:r>
                  </w:p>
                </w:txbxContent>
              </v:textbox>
            </v:shape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AutoShape 8" o:spid="_x0000_s1033" type="#_x0000_t16" style="position:absolute;left:7199;top:8638;width:344;height:420;rotation:8775596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ARsQA&#10;AADaAAAADwAAAGRycy9kb3ducmV2LnhtbESPQWvCQBSE7wX/w/KEXqTZtBStaVYphWJBEYx6f2Rf&#10;k22zb0N2jfHfu4LQ4zAz3zD5crCN6KnzxrGC5yQFQVw6bbhScNh/Pb2B8AFZY+OYFFzIw3Ixesgx&#10;0+7MO+qLUIkIYZ+hgjqENpPSlzVZ9IlriaP34zqLIcqukrrDc4TbRr6k6VRaNBwXamzps6byrzhZ&#10;BfO1Sem3fw0TczheVv1qs9+eNko9joePdxCBhvAfvre/tYIZ3K7EG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sQEbEAAAA2gAAAA8AAAAAAAAAAAAAAAAAmAIAAGRycy9k&#10;b3ducmV2LnhtbFBLBQYAAAAABAAEAPUAAACJAwAAAAA=&#10;" adj="13595"/>
            <v:rect id="Rectangle 9" o:spid="_x0000_s1034" style="position:absolute;left:5901;top:4290;width:3780;height:57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FkHbwA&#10;AADaAAAADwAAAGRycy9kb3ducmV2LnhtbERPSwrCMBDdC94hjOBOUyuIVKOIIroSf7gemrEtNpPS&#10;xFo9vVkILh/vP1+2phQN1a6wrGA0jEAQp1YXnCm4XraDKQjnkTWWlknBmxwsF93OHBNtX3yi5uwz&#10;EULYJagg975KpHRpTgbd0FbEgbvb2qAPsM6krvEVwk0p4yiaSIMFh4YcK1rnlD7OT6PgVuzi9/N+&#10;2B+vn+aRjdG44yZWqt9rVzMQnlr/F//ce60gbA1Xwg2Qi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FsWQdvAAAANoAAAAPAAAAAAAAAAAAAAAAAJgCAABkcnMvZG93bnJldi54&#10;bWxQSwUGAAAAAAQABAD1AAAAgQMAAAAA&#10;" fillcolor="silver">
              <v:fill opacity="44461f"/>
            </v:rect>
            <v:line id="Line 10" o:spid="_x0000_s1035" style="position:absolute;visibility:visible" from="5901,4585" to="8767,4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kzA8EAAADaAAAADwAAAGRycy9kb3ducmV2LnhtbESPT4vCMBTE7wt+h/AEb2takV2tRhFh&#10;/x23evH2aJ5NsXkpSbTd/fSbBcHjMDO/YdbbwbbiRj40jhXk0wwEceV0w7WC4+HteQEiRGSNrWNS&#10;8EMBtpvR0xoL7Xr+plsZa5EgHApUYGLsCilDZchimLqOOHln5y3GJH0ttcc+wW0rZ1n2Ii02nBYM&#10;drQ3VF3Kq1VwfTXv84/T0fWY/8p8GcrBfzVKTcbDbgUi0hAf4Xv7UytYwv+VdAPk5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+TMDwQAAANoAAAAPAAAAAAAAAAAAAAAA&#10;AKECAABkcnMvZG93bnJldi54bWxQSwUGAAAAAAQABAD5AAAAjwMAAAAA&#10;" strokecolor="gray" strokeweight="3pt"/>
            <v:line id="Line 11" o:spid="_x0000_s1036" style="position:absolute;flip:y;visibility:visible" from="8767,4585" to="8767,6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d1LcUAAADbAAAADwAAAGRycy9kb3ducmV2LnhtbESPQUvDQBCF70L/wzIFb3bTIlJit0WE&#10;FpUWbNT7sDtNotnZkF2T1F/fOQi9zfDevPfNajP6RvXUxTqwgfksA0Vsg6u5NPD5sb1bgooJ2WET&#10;mAycKcJmPblZYe7CwEfqi1QqCeGYo4EqpTbXOtqKPMZZaIlFO4XOY5K1K7XrcJBw3+hFlj1ojzVL&#10;Q4UtPVdkf4pfb+D+rTh+D8vFu+W/7YH7V3v62u2NuZ2OT4+gEo3pav6/fnGCL/Tyiwyg1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Dd1LcUAAADbAAAADwAAAAAAAAAA&#10;AAAAAAChAgAAZHJzL2Rvd25yZXYueG1sUEsFBgAAAAAEAAQA+QAAAJMDAAAAAA==&#10;" strokecolor="#969696" strokeweight="3pt"/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Shape 12" o:spid="_x0000_s1037" type="#_x0000_t7" style="position:absolute;left:3013;top:7181;width:7725;height:195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e4hcAA&#10;AADbAAAADwAAAGRycy9kb3ducmV2LnhtbERPTWvCQBC9F/oflhG81Y2CpaSuEmwFj9b00tuQnWaD&#10;u7NpdjWJv94VhN7m8T5ntRmcFRfqQuNZwXyWgSCuvG64VvBd7l7eQISIrNF6JgUjBdisn59WmGvf&#10;8xddjrEWKYRDjgpMjG0uZagMOQwz3xIn7td3DmOCXS11h30Kd1YusuxVOmw4NRhsaWuoOh3PToG9&#10;+uXp5y/qD2fkeCiLQ6k/C6Wmk6F4BxFpiP/ih3uv0/w53H9JB8j1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Ke4hcAAAADbAAAADwAAAAAAAAAAAAAAAACYAgAAZHJzL2Rvd25y&#10;ZXYueG1sUEsFBgAAAAAEAAQA9QAAAIUDAAAAAA==&#10;" fillcolor="silver">
              <v:fill opacity="47288f"/>
            </v:shape>
            <v:rect id="Rectangle 13" o:spid="_x0000_s1038" style="position:absolute;left:1878;top:4293;width:3780;height:57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EYa8AA&#10;AADbAAAADwAAAGRycy9kb3ducmV2LnhtbERPS4vCMBC+L/gfwgje1tQHPqpRRBG8Levj4G1oxrbY&#10;TGoTa/XXbxYEb/PxPWe+bEwhaqpcbllBrxuBIE6szjlVcDxsvycgnEfWWFgmBU9ysFy0vuYYa/vg&#10;X6r3PhUhhF2MCjLvy1hKl2Rk0HVtSRy4i60M+gCrVOoKHyHcFLIfRSNpMOfQkGFJ64yS6/5uFFw3&#10;u5/XtL77iS3xTLfxacDDrVKddrOagfDU+I/47d7pML8P/7+EA+T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EYa8AAAADbAAAADwAAAAAAAAAAAAAAAACYAgAAZHJzL2Rvd25y&#10;ZXYueG1sUEsFBgAAAAAEAAQA9QAAAIUDAAAAAA==&#10;" fillcolor="silver">
              <v:fill opacity="56283f"/>
            </v:rect>
            <v:shape id="AutoShape 14" o:spid="_x0000_s1039" type="#_x0000_t7" style="position:absolute;left:2773;top:7181;width:7725;height:195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/kI8MA&#10;AADbAAAADwAAAGRycy9kb3ducmV2LnhtbERPTWvCQBC9F/wPywheitkYoYbUVcRE6KWHqiC9Ddlp&#10;EpqdDdk1if++Wyj0No/3Odv9ZFoxUO8aywpWUQyCuLS64UrB9XJapiCcR9bYWiYFD3Kw382etphp&#10;O/IHDWdfiRDCLkMFtfddJqUrazLoItsRB+7L9gZ9gH0ldY9jCDetTOL4RRpsODTU2NGxpvL7fDcK&#10;Nkla2Of3Mlnnt+pQ5EneFZ+5Uov5dHgF4Wny/+I/95sO89fw+0s4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/kI8MAAADbAAAADwAAAAAAAAAAAAAAAACYAgAAZHJzL2Rv&#10;d25yZXYueG1sUEsFBgAAAAAEAAQA9QAAAIgDAAAAAA==&#10;" fillcolor="silver">
              <v:fill opacity="58853f"/>
            </v:shape>
            <v:shape id="AutoShape 15" o:spid="_x0000_s1040" type="#_x0000_t7" style="position:absolute;left:1881;top:4290;width:9309;height:1830;flip:x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0pmMIA&#10;AADbAAAADwAAAGRycy9kb3ducmV2LnhtbERPPWvDMBDdC/0P4grZGjkhlNS1bEohELyYJB3a7bAu&#10;tmvrZCQldv59VCh0u8f7vKyYzSCu5HxnWcFqmYAgrq3uuFHwedo9b0H4gKxxsEwKbuShyB8fMky1&#10;nfhA12NoRAxhn6KCNoQxldLXLRn0SzsSR+5sncEQoWukdjjFcDPIdZK8SIMdx4YWR/poqe6PF6Og&#10;6hNdfq9D9zMeTHnevVZu9VUptXia399ABJrDv/jPvddx/gZ+f4kHy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jSmYwgAAANsAAAAPAAAAAAAAAAAAAAAAAJgCAABkcnMvZG93&#10;bnJldi54bWxQSwUGAAAAAAQABAD1AAAAhwMAAAAA&#10;" adj="3547" fillcolor="silver">
              <v:fill opacity="20303f"/>
            </v:shape>
            <v:shape id="AutoShape 16" o:spid="_x0000_s1041" type="#_x0000_t16" style="position:absolute;left:2640;top:6021;width:616;height:757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y3tMIA&#10;AADbAAAADwAAAGRycy9kb3ducmV2LnhtbERPTWvCQBC9F/wPywje6kZpG0mzkVhQBIuiKfQ6ZKdJ&#10;MDsbsmtM/323UOhtHu9z0vVoWjFQ7xrLChbzCARxaXXDlYKPYvu4AuE8ssbWMin4JgfrbPKQYqLt&#10;nc80XHwlQgi7BBXU3neJlK6syaCb2444cF+2N+gD7Cupe7yHcNPKZRS9SIMNh4YaO3qrqbxebkbB&#10;7v0QF4f402+2Bov8qE9PeT4oNZuO+SsIT6P/F/+59zrMf4bfX8IB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XLe0wgAAANsAAAAPAAAAAAAAAAAAAAAAAJgCAABkcnMvZG93&#10;bnJldi54bWxQSwUGAAAAAAQABAD1AAAAhwMAAAAA&#10;" adj="2987"/>
            <v:line id="Line 17" o:spid="_x0000_s1042" style="position:absolute;visibility:visible" from="2966,4585" to="5661,4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WAFcMAAADbAAAADwAAAGRycy9kb3ducmV2LnhtbERPTWsCMRC9F/wPYQQvpWbrQWQ1ilqF&#10;Fizi6sXbdDNuFjeTZZPq1l/fCIK3ebzPmcxaW4kLNb50rOC9n4Agzp0uuVBw2K/fRiB8QNZYOSYF&#10;f+RhNu28TDDV7so7umShEDGEfYoKTAh1KqXPDVn0fVcTR+7kGoshwqaQusFrDLeVHCTJUFosOTYY&#10;rGlpKD9nv1bBaJH93DZbLI9f22PYfH8czOtipVSv287HIAK14Sl+uD91nD+E+y/xADn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VgBXDAAAA2wAAAA8AAAAAAAAAAAAA&#10;AAAAoQIAAGRycy9kb3ducmV2LnhtbFBLBQYAAAAABAAEAPkAAACRAwAAAAA=&#10;" strokecolor="#969696" strokeweight="3pt"/>
            <v:line id="Line 18" o:spid="_x0000_s1043" style="position:absolute;flip:y;visibility:visible" from="2966,4585" to="2966,6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97tWcIAAADbAAAADwAAAGRycy9kb3ducmV2LnhtbERP32vCMBB+F/Y/hBP2pqkynFSjjIHi&#10;ZILW7f1IzrauuZQma7v99Ysw8O0+vp+3XPe2Ei01vnSsYDJOQBBrZ0rOFXycN6M5CB+QDVaOScEP&#10;eVivHgZLTI3r+ERtFnIRQ9inqKAIoU6l9Logi37sauLIXVxjMUTY5NI02MVwW8lpksykxZJjQ4E1&#10;vRakv7Jvq+Bpn52u3Xx61Py7OXD7pi+f23elHof9ywJEoD7cxf/unYnzn+H2Szx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97tWcIAAADbAAAADwAAAAAAAAAAAAAA&#10;AAChAgAAZHJzL2Rvd25yZXYueG1sUEsFBgAAAAAEAAQA+QAAAJADAAAAAA==&#10;" strokecolor="#969696" strokeweight="3pt"/>
            <v:oval id="Oval 19" o:spid="_x0000_s1044" style="position:absolute;left:8441;top:5035;width:570;height:1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gUsMA&#10;AADb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EVVn/RA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mgUsMAAADbAAAADwAAAAAAAAAAAAAAAACYAgAAZHJzL2Rv&#10;d25yZXYueG1sUEsFBgAAAAAEAAQA9QAAAIgDAAAAAA==&#10;"/>
            <v:line id="Line 20" o:spid="_x0000_s1045" style="position:absolute;visibility:visible" from="8499,5080" to="8949,5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<v:line id="Line 21" o:spid="_x0000_s1046" style="position:absolute;flip:y;visibility:visible" from="8537,5080" to="8949,5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/o3s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K1P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v6N7DAAAA2wAAAA8AAAAAAAAAAAAA&#10;AAAAoQIAAGRycy9kb3ducmV2LnhtbFBLBQYAAAAABAAEAPkAAACRAwAAAAA=&#10;"/>
            <v:line id="Line 22" o:spid="_x0000_s1047" style="position:absolute;flip:x y;visibility:visible" from="5646,4585" to="6821,57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F51GMQAAADbAAAADwAAAGRycy9kb3ducmV2LnhtbESPQWvCQBSE74X+h+UVvJS60UNro6uo&#10;EPAkGEWvj+xzE8y+DdnVRH+9WxB6HGbmG2a26G0tbtT6yrGC0TABQVw4XbFRcNhnXxMQPiBrrB2T&#10;gjt5WMzf32aYatfxjm55MCJC2KeooAyhSaX0RUkW/dA1xNE7u9ZiiLI1UrfYRbit5ThJvqXFiuNC&#10;iQ2tSyou+dUq+Myy1TZ5/HZns9oef/b5+nAyd6UGH/1yCiJQH/7Dr/ZGKxiP4O9L/AFy/g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XnUYxAAAANsAAAAPAAAAAAAAAAAA&#10;AAAAAKECAABkcnMvZG93bnJldi54bWxQSwUGAAAAAAQABAD5AAAAkgMAAAAA&#10;" strokecolor="#969696" strokeweight="3pt"/>
            <v:line id="Line 23" o:spid="_x0000_s1048" style="position:absolute;flip:y;visibility:visible" from="6821,5745" to="6821,8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WEfMQAAADbAAAADwAAAGRycy9kb3ducmV2LnhtbESPQWvCQBSE70L/w/KE3nRjKCLRVYpg&#10;aUsFTev9sftMUrNvQ3abpP56Vyj0OMzMN8xqM9hadNT6yrGC2TQBQaydqbhQ8PW5myxA+IBssHZM&#10;Cn7Jw2b9MFphZlzPR+ryUIgIYZ+hgjKEJpPS65Is+qlriKN3dq3FEGVbSNNiH+G2lmmSzKXFiuNC&#10;iQ1tS9KX/McqeHrPj9/9Ij1ovu723L3p8+nlQ6nH8fC8BBFoCP/hv/arUZCmcP8Sf4B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xYR8xAAAANsAAAAPAAAAAAAAAAAA&#10;AAAAAKECAABkcnMvZG93bnJldi54bWxQSwUGAAAAAAQABAD5AAAAkgMAAAAA&#10;" strokecolor="#969696" strokeweight="3pt"/>
            <v:line id="Line 24" o:spid="_x0000_s1049" style="position:absolute;flip:y;visibility:visible" from="7238,5858" to="7238,86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kh58UAAADbAAAADwAAAGRycy9kb3ducmV2LnhtbESPQWvCQBSE74L/YXlCb7oxLUWiqxTB&#10;0hYLmur9sftMYrNvQ3abpP31bqHQ4zAz3zCrzWBr0VHrK8cK5rMEBLF2puJCweljN12A8AHZYO2Y&#10;FHyTh816PFphZlzPR+ryUIgIYZ+hgjKEJpPS65Is+plriKN3ca3FEGVbSNNiH+G2lmmSPEqLFceF&#10;EhvalqQ/8y+r4OEtP177RXrQ/LN75+5VX87Pe6XuJsPTEkSgIfyH/9ovRkF6D79f4g+Q6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okh58UAAADbAAAADwAAAAAAAAAA&#10;AAAAAAChAgAAZHJzL2Rvd25yZXYueG1sUEsFBgAAAAAEAAQA+QAAAJMDAAAAAA==&#10;" strokecolor="#969696" strokeweight="3pt"/>
            <v:shape id="Text Box 25" o:spid="_x0000_s1050" type="#_x0000_t202" style="position:absolute;left:1379;top:8413;width:1446;height:3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<v:textbox>
                <w:txbxContent>
                  <w:p w:rsidR="008525EE" w:rsidRDefault="008525EE" w:rsidP="00A5457C">
                    <w:r>
                      <w:t>Elève A</w:t>
                    </w:r>
                  </w:p>
                </w:txbxContent>
              </v:textbox>
            </v:shape>
            <v:shape id="Text Box 26" o:spid="_x0000_s1051" type="#_x0000_t202" style="position:absolute;left:8499;top:8096;width:1446;height:3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l88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WDd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bOXzxQAAANsAAAAPAAAAAAAAAAAAAAAAAJgCAABkcnMv&#10;ZG93bnJldi54bWxQSwUGAAAAAAQABAD1AAAAigMAAAAA&#10;">
              <v:textbox>
                <w:txbxContent>
                  <w:p w:rsidR="008525EE" w:rsidRDefault="008525EE" w:rsidP="00A5457C">
                    <w:r>
                      <w:t>Elève B</w:t>
                    </w:r>
                  </w:p>
                </w:txbxContent>
              </v:textbox>
            </v:shape>
            <v:line id="Line 27" o:spid="_x0000_s1052" style="position:absolute;visibility:visible" from="1881,4024" to="2966,4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lWyMQAAADbAAAADwAAAGRycy9kb3ducmV2LnhtbESPQWvCQBSE74L/YXmF3nTTHESim1AK&#10;lVxKqRbPz+xrkjb7Nma32dRf7wpCj8PMfMNsi8l0YqTBtZYVPC0TEMSV1S3XCj4Pr4s1COeRNXaW&#10;ScEfOSjy+WyLmbaBP2jc+1pECLsMFTTe95mUrmrIoFvanjh6X3Yw6KMcaqkHDBFuOpkmyUoabDku&#10;NNjTS0PVz/7XKEjCZSe/ZdmO7+XbOfSncEzPQanHh+l5A8LT5P/D93apFaQruH2JP0D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OVbIxAAAANsAAAAPAAAAAAAAAAAA&#10;AAAAAKECAABkcnMvZG93bnJldi54bWxQSwUGAAAAAAQABAD5AAAAkgMAAAAA&#10;">
              <v:stroke startarrow="block" endarrow="block"/>
            </v:line>
            <v:line id="Line 28" o:spid="_x0000_s1053" style="position:absolute;visibility:visible" from="8767,4024" to="9681,4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XzU8MAAADbAAAADwAAAGRycy9kb3ducmV2LnhtbESPQWvCQBSE7wX/w/IEb7oxhyrRVUrB&#10;kksRrfT8mn0m0ezbmN1m0/56Vyj0OMzMN8x6O5hG9NS52rKC+SwBQVxYXXOp4PSxmy5BOI+ssbFM&#10;Cn7IwXYzelpjpm3gA/VHX4oIYZehgsr7NpPSFRUZdDPbEkfvbDuDPsqulLrDEOGmkWmSPEuDNceF&#10;Clt6rai4Hr+NgiT8vsmLzOt+n7/fQvsVPtNbUGoyHl5WIDwN/j/81861gnQBjy/xB8jN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181PDAAAA2wAAAA8AAAAAAAAAAAAA&#10;AAAAoQIAAGRycy9kb3ducmV2LnhtbFBLBQYAAAAABAAEAPkAAACRAwAAAAA=&#10;">
              <v:stroke startarrow="block" endarrow="block"/>
            </v:line>
            <v:line id="Line 29" o:spid="_x0000_s1054" style="position:absolute;visibility:visible" from="1542,4293" to="1542,6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pnIcEAAADbAAAADwAAAGRycy9kb3ducmV2LnhtbERPPWvDMBDdA/0P4grZErkeSnGtmFBo&#10;8RJK0pD5al1tN9bJthTLya+vhkLGx/vOi9l0YqLRtZYVPK0TEMSV1S3XCo5f76sXEM4ja+wsk4Ir&#10;OSg2D4scM20D72k6+FrEEHYZKmi87zMpXdWQQbe2PXHkfuxo0Ec41lKPGGK46WSaJM/SYMuxocGe&#10;3hqqzoeLUZCE24f8lWU7fZa7IfTf4ZQOQanl47x9BeFp9nfxv7vUCtI4Nn6JP0B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6mchwQAAANsAAAAPAAAAAAAAAAAAAAAA&#10;AKECAABkcnMvZG93bnJldi54bWxQSwUGAAAAAAQABAD5AAAAjwMAAAAA&#10;">
              <v:stroke startarrow="block" endarrow="block"/>
            </v:line>
            <v:line id="Line 30" o:spid="_x0000_s1055" style="position:absolute;visibility:visible" from="10093,4338" to="10093,6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bCusMAAADbAAAADwAAAGRycy9kb3ducmV2LnhtbESPQWvCQBSE7wX/w/IEb7oxh6LRVUrB&#10;kksRrfT8mn0m0ezbmN1m0/56Vyj0OMzMN8x6O5hG9NS52rKC+SwBQVxYXXOp4PSxmy5AOI+ssbFM&#10;Cn7IwXYzelpjpm3gA/VHX4oIYZehgsr7NpPSFRUZdDPbEkfvbDuDPsqulLrDEOGmkWmSPEuDNceF&#10;Clt6rai4Hr+NgiT8vsmLzOt+n7/fQvsVPtNbUGoyHl5WIDwN/j/81861gnQJjy/xB8jN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KmwrrDAAAA2wAAAA8AAAAAAAAAAAAA&#10;AAAAoQIAAGRycy9kb3ducmV2LnhtbFBLBQYAAAAABAAEAPkAAACRAwAAAAA=&#10;">
              <v:stroke startarrow="block" endarrow="block"/>
            </v:line>
            <v:line id="Line 31" o:spid="_x0000_s1056" style="position:absolute;flip:x;visibility:visible" from="1469,6379" to="4401,6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QSAL8AAADbAAAADwAAAGRycy9kb3ducmV2LnhtbERPy2oCMRTdF/yHcAvuasYKVaZGEYvS&#10;pS+6vkyuk9jJzZBknOnfm0XB5eG8l+vBNeJOIVrPCqaTAgRx5bXlWsHlvHtbgIgJWWPjmRT8UYT1&#10;avSyxFL7no90P6Va5BCOJSowKbWllLEy5DBOfEucuasPDlOGoZY6YJ/DXSPfi+JDOrScGwy2tDVU&#10;/Z46p2C+uR5usg5f9qezt3nfVdO9iUqNX4fNJ4hEQ3qK/93fWsEsr89f8g+Qqw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WQSAL8AAADbAAAADwAAAAAAAAAAAAAAAACh&#10;AgAAZHJzL2Rvd25yZXYueG1sUEsFBgAAAAAEAAQA+QAAAI0DAAAAAA==&#10;" strokecolor="#333">
              <v:stroke dashstyle="dash"/>
            </v:line>
            <v:line id="Line 32" o:spid="_x0000_s1057" style="position:absolute;flip:x y;visibility:visible" from="2966,3739" to="2966,70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BWRcQAAADbAAAADwAAAGRycy9kb3ducmV2LnhtbESPT2vCQBTE7wW/w/KEXkrdpFKV1FVU&#10;ELw2CtLbM/vyh2bfJrvbmH77bqHQ4zAzv2HW29G0YiDnG8sK0lkCgriwuuFKweV8fF6B8AFZY2uZ&#10;FHyTh+1m8rDGTNs7v9OQh0pECPsMFdQhdJmUvqjJoJ/Zjjh6pXUGQ5SuktrhPcJNK1+SZCENNhwX&#10;auzoUFPxmX8ZBfo17/F2zfdLug7Lj2Nf0tOhVOpxOu7eQAQaw3/4r33SCuYp/H6JP0B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wFZFxAAAANsAAAAPAAAAAAAAAAAA&#10;AAAAAKECAABkcnMvZG93bnJldi54bWxQSwUGAAAAAAQABAD5AAAAkgMAAAAA&#10;" strokecolor="#333">
              <v:stroke dashstyle="dash"/>
            </v:line>
            <v:shape id="Text Box 33" o:spid="_x0000_s1058" type="#_x0000_t202" style="position:absolute;left:868;top:4820;width:601;height: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qc8cMA&#10;AADbAAAADwAAAGRycy9kb3ducmV2LnhtbESP3YrCMBSE74V9h3AWvJE1Xf+62zWKCoq3/jzAaXNs&#10;yzYnpYm2vr0RBC+HmfmGmS87U4kbNa60rOB7GIEgzqwuOVdwPm2/fkA4j6yxskwK7uRgufjozTHR&#10;tuUD3Y4+FwHCLkEFhfd1IqXLCjLohrYmDt7FNgZ9kE0udYNtgJtKjqJoJg2WHBYKrGlTUPZ/vBoF&#10;l307mP626c6f48NktsYyTu1dqf5nt/oD4anz7/CrvdcKxi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qc8cMAAADbAAAADwAAAAAAAAAAAAAAAACYAgAAZHJzL2Rv&#10;d25yZXYueG1sUEsFBgAAAAAEAAQA9QAAAIgDAAAAAA==&#10;" stroked="f">
              <v:textbox>
                <w:txbxContent>
                  <w:p w:rsidR="008525EE" w:rsidRPr="00C44AFC" w:rsidRDefault="008525EE" w:rsidP="00A5457C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30</w:t>
                    </w:r>
                  </w:p>
                </w:txbxContent>
              </v:textbox>
            </v:shape>
            <v:shape id="Text Box 34" o:spid="_x0000_s1059" type="#_x0000_t202" style="position:absolute;left:2191;top:3652;width:615;height: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<v:textbox>
                <w:txbxContent>
                  <w:p w:rsidR="008525EE" w:rsidRPr="00C44AFC" w:rsidRDefault="008525EE" w:rsidP="00A5457C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40</w:t>
                    </w:r>
                  </w:p>
                </w:txbxContent>
              </v:textbox>
            </v:shape>
            <v:shape id="Text Box 35" o:spid="_x0000_s1060" type="#_x0000_t202" style="position:absolute;left:10213;top:4957;width:733;height: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<v:textbox>
                <w:txbxContent>
                  <w:p w:rsidR="008525EE" w:rsidRPr="00C44AFC" w:rsidRDefault="008525EE" w:rsidP="00A5457C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30</w:t>
                    </w:r>
                  </w:p>
                </w:txbxContent>
              </v:textbox>
            </v:shape>
            <v:line id="Line 36" o:spid="_x0000_s1061" style="position:absolute;visibility:visible" from="1878,9920" to="2506,9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JeYsQAAADbAAAADwAAAGRycy9kb3ducmV2LnhtbESPQWvCQBSE7wX/w/KE3pqNSktJXUUE&#10;JZciVen5NftMotm3MbtmY399t1DocZiZb5j5cjCN6KlztWUFkyQFQVxYXXOp4HjYPL2CcB5ZY2OZ&#10;FNzJwXIxephjpm3gD+r3vhQRwi5DBZX3bSalKyoy6BLbEkfvZDuDPsqulLrDEOGmkdM0fZEGa44L&#10;Fba0rqi47G9GQRq+t/Is87rf5e/X0H6Fz+k1KPU4HlZvIDwN/j/81861gtkz/H6JP0A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Ml5ixAAAANsAAAAPAAAAAAAAAAAA&#10;AAAAAKECAABkcnMvZG93bnJldi54bWxQSwUGAAAAAAQABAD5AAAAkgMAAAAA&#10;">
              <v:stroke startarrow="block" endarrow="block"/>
            </v:line>
            <v:shape id="Text Box 37" o:spid="_x0000_s1062" type="#_x0000_t202" style="position:absolute;left:1978;top:9920;width:528;height: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<v:textbox>
                <w:txbxContent>
                  <w:p w:rsidR="008525EE" w:rsidRPr="00C44AFC" w:rsidRDefault="008525EE" w:rsidP="00A5457C">
                    <w:pPr>
                      <w:rPr>
                        <w:sz w:val="18"/>
                        <w:szCs w:val="18"/>
                      </w:rPr>
                    </w:pPr>
                    <w:r w:rsidRPr="00C44AFC">
                      <w:rPr>
                        <w:sz w:val="18"/>
                        <w:szCs w:val="18"/>
                      </w:rPr>
                      <w:t>H</w:t>
                    </w:r>
                    <w:r>
                      <w:rPr>
                        <w:sz w:val="18"/>
                        <w:szCs w:val="18"/>
                      </w:rPr>
                      <w:t>1</w:t>
                    </w:r>
                  </w:p>
                </w:txbxContent>
              </v:textbox>
            </v:shape>
            <v:shape id="Text Box 38" o:spid="_x0000_s1063" type="#_x0000_t202" style="position:absolute;left:9278;top:6576;width:528;height: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<v:textbox>
                <w:txbxContent>
                  <w:p w:rsidR="008525EE" w:rsidRPr="00C44AFC" w:rsidRDefault="008525EE" w:rsidP="00A5457C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  <v:line id="Line 39" o:spid="_x0000_s1064" style="position:absolute;visibility:visible" from="6821,8413" to="7581,8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Px/MAAAADbAAAADwAAAGRycy9kb3ducmV2LnhtbERPz2vCMBS+D/wfwhO8zVQFGdUoQ1B6&#10;EZkTz8/mre3WvNQmNnV/vTkIHj++38t1b2rRUesqywom4wQEcW51xYWC0/f2/QOE88gaa8uk4E4O&#10;1qvB2xJTbQN/UXf0hYgh7FJUUHrfpFK6vCSDbmwb4sj92Nagj7AtpG4xxHBTy2mSzKXBimNDiQ1t&#10;Ssr/jjejIAn/O/krs6o7ZPtraC7hPL0GpUbD/nMBwlPvX+KnO9MKZnFs/BJ/gFw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gz8fzAAAAA2wAAAA8AAAAAAAAAAAAAAAAA&#10;oQIAAGRycy9kb3ducmV2LnhtbFBLBQYAAAAABAAEAPkAAACOAwAAAAA=&#10;">
              <v:stroke startarrow="block" endarrow="block"/>
            </v:line>
            <v:shape id="Text Box 40" o:spid="_x0000_s1065" type="#_x0000_t202" style="position:absolute;left:6875;top:8377;width:528;height: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<v:textbox>
                <w:txbxContent>
                  <w:p w:rsidR="008525EE" w:rsidRPr="00C44AFC" w:rsidRDefault="008525EE" w:rsidP="00A5457C">
                    <w:pPr>
                      <w:rPr>
                        <w:sz w:val="18"/>
                        <w:szCs w:val="18"/>
                      </w:rPr>
                    </w:pPr>
                    <w:r w:rsidRPr="00C44AFC">
                      <w:rPr>
                        <w:sz w:val="18"/>
                        <w:szCs w:val="18"/>
                      </w:rPr>
                      <w:t>H</w:t>
                    </w:r>
                    <w:r>
                      <w:rPr>
                        <w:sz w:val="18"/>
                        <w:szCs w:val="18"/>
                      </w:rPr>
                      <w:t>2</w:t>
                    </w:r>
                  </w:p>
                </w:txbxContent>
              </v:textbox>
            </v:shape>
            <v:line id="Line 41" o:spid="_x0000_s1066" style="position:absolute;visibility:visible" from="7238,8480" to="7909,8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gBEMAAAADbAAAADwAAAGRycy9kb3ducmV2LnhtbERPu27CMBTdK/EP1kXq1ji0NEIBg1Al&#10;qq6kDO12Fd88RHwdbBen/fp6QGI8Ou/NbjKDuJLzvWUFiywHQVxb3XOr4PR5eFqB8AFZ42CZFPyS&#10;h9129rDBUtvIR7pWoRUphH2JCroQxlJKX3dk0Gd2JE5cY53BkKBrpXYYU7gZ5HOeF9Jgz6mhw5He&#10;OqrP1Y9R4P5YVvGFXi/D4T3q9mtsiuZbqcf5tF+DCDSFu/jm/tAKlml9+pJ+gNz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woARDAAAAA2wAAAA8AAAAAAAAAAAAAAAAA&#10;oQIAAGRycy9kb3ducmV2LnhtbFBLBQYAAAAABAAEAPkAAACOAwAAAAA=&#10;" strokecolor="#333">
              <v:stroke startarrow="block" endarrow="block"/>
            </v:line>
            <v:oval id="Oval 42" o:spid="_x0000_s1067" style="position:absolute;left:4275;top:5192;width:570;height:1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m0sMA&#10;AADbAAAADwAAAGRycy9kb3ducmV2LnhtbESPQWvCQBSE74L/YXlCb7pJU6WkriKVgh48NLb3R/aZ&#10;BLNvQ/Y1pv/eLQg9DjPzDbPejq5VA/Wh8WwgXSSgiEtvG64MfJ0/5q+ggiBbbD2TgV8KsN1MJ2vM&#10;rb/xJw2FVCpCOORooBbpcq1DWZPDsPAdcfQuvncoUfaVtj3eIty1+jlJVtphw3Ghxo7eayqvxY8z&#10;sK92xWrQmSyzy/4gy+v36ZilxjzNxt0bKKFR/sOP9sEaeEnh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Am0sMAAADbAAAADwAAAAAAAAAAAAAAAACYAgAAZHJzL2Rv&#10;d25yZXYueG1sUEsFBgAAAAAEAAQA9QAAAIgDAAAAAA==&#10;"/>
            <v:line id="Line 43" o:spid="_x0000_s1068" style="position:absolute;flip:y;visibility:visible" from="4341,5230" to="4753,5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42ks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WzK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242ksUAAADbAAAADwAAAAAAAAAA&#10;AAAAAAChAgAAZHJzL2Rvd25yZXYueG1sUEsFBgAAAAAEAAQA+QAAAJMDAAAAAA==&#10;"/>
            <v:line id="Line 44" o:spid="_x0000_s1069" style="position:absolute;visibility:visible" from="4341,5230" to="4791,5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64s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AuuLGAAAA2wAAAA8AAAAAAAAA&#10;AAAAAAAAoQIAAGRycy9kb3ducmV2LnhtbFBLBQYAAAAABAAEAPkAAACUAwAAAAA=&#10;"/>
            <v:shape id="AutoShape 45" o:spid="_x0000_s1070" type="#_x0000_t16" style="position:absolute;left:6601;top:8638;width:344;height:420;rotation:8775596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Fk2cQA&#10;AADbAAAADwAAAGRycy9kb3ducmV2LnhtbESPQWvCQBSE74L/YXlCL1I3LUHa1FVEKApKwWjvj+xr&#10;spp9G7JrjP/eFQoeh5n5hpkteluLjlpvHCt4myQgiAunDZcKjofv1w8QPiBrrB2Tght5WMyHgxlm&#10;2l15T10eShEh7DNUUIXQZFL6oiKLfuIa4uj9udZiiLItpW7xGuG2lu9JMpUWDceFChtaVVSc84tV&#10;8Lk1CZ26NIzN8fe27ta7w89lp9TLqF9+gQjUh2f4v73RCtIUHl/iD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xZNnEAAAA2wAAAA8AAAAAAAAAAAAAAAAAmAIAAGRycy9k&#10;b3ducmV2LnhtbFBLBQYAAAAABAAEAPUAAACJAwAAAAA=&#10;" adj="13595"/>
            <v:shape id="Text Box 46" o:spid="_x0000_s1071" type="#_x0000_t202" style="position:absolute;left:6525;top:9093;width:528;height: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<v:textbox>
                <w:txbxContent>
                  <w:p w:rsidR="008525EE" w:rsidRPr="00C44AFC" w:rsidRDefault="008525EE" w:rsidP="00A5457C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S1</w:t>
                    </w:r>
                  </w:p>
                </w:txbxContent>
              </v:textbox>
            </v:shape>
            <v:shape id="AutoShape 47" o:spid="_x0000_s1072" type="#_x0000_t16" style="position:absolute;left:2362;top:9426;width:315;height:39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0G3sQA&#10;AADbAAAADwAAAGRycy9kb3ducmV2LnhtbESPQWvCQBSE7wX/w/IEb82mIlGiq6QFpZBSMSn0+sg+&#10;k9Ds25BdY/rvu4VCj8PMfMPsDpPpxEiDay0reIpiEMSV1S3XCj7K4+MGhPPIGjvLpOCbHBz2s4cd&#10;ptre+UJj4WsRIOxSVNB436dSuqohgy6yPXHwrnYw6IMcaqkHvAe46eQyjhNpsOWw0GBPLw1VX8XN&#10;KDi95esyX3/656PBMnvX51WWjUot5lO2BeFp8v/hv/arVrBK4PdL+AF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9Bt7EAAAA2wAAAA8AAAAAAAAAAAAAAAAAmAIAAGRycy9k&#10;b3ducmV2LnhtbFBLBQYAAAAABAAEAPUAAACJAwAAAAA=&#10;" adj="2987"/>
            <v:shape id="AutoShape 48" o:spid="_x0000_s1073" type="#_x0000_t16" style="position:absolute;left:2362;top:7134;width:315;height:39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GjRcMA&#10;AADbAAAADwAAAGRycy9kb3ducmV2LnhtbESPQWvCQBSE70L/w/IKvZlNRRqJrpIKloKiaASvj+wz&#10;CWbfhuw2pv/eLRQ8DjPzDbNYDaYRPXWutqzgPYpBEBdW11wqOOeb8QyE88gaG8uk4JccrJYvowWm&#10;2t75SP3JlyJA2KWooPK+TaV0RUUGXWRb4uBdbWfQB9mVUnd4D3DTyEkcf0iDNYeFCltaV1TcTj9G&#10;wddum+Tb5OI/NwbzbK8P0yzrlXp7HbI5CE+Df4b/299awTSBvy/h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GjRcMAAADbAAAADwAAAAAAAAAAAAAAAACYAgAAZHJzL2Rv&#10;d25yZXYueG1sUEsFBgAAAAAEAAQA9QAAAIgDAAAAAA==&#10;" adj="2987"/>
            <v:shape id="Text Box 49" o:spid="_x0000_s1074" type="#_x0000_t202" style="position:absolute;left:2506;top:7488;width:723;height: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<v:textbox>
                <w:txbxContent>
                  <w:p w:rsidR="008525EE" w:rsidRPr="00C44AFC" w:rsidRDefault="008525EE" w:rsidP="00A5457C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S2</w:t>
                    </w:r>
                  </w:p>
                </w:txbxContent>
              </v:textbox>
            </v:shape>
            <v:shape id="Text Box 50" o:spid="_x0000_s1075" type="#_x0000_t202" style="position:absolute;left:2191;top:9093;width:695;height: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<v:textbox>
                <w:txbxContent>
                  <w:p w:rsidR="008525EE" w:rsidRPr="00C44AFC" w:rsidRDefault="008525EE" w:rsidP="00A5457C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PC1</w:t>
                    </w:r>
                  </w:p>
                </w:txbxContent>
              </v:textbox>
            </v:shape>
            <v:line id="Line 51" o:spid="_x0000_s1076" style="position:absolute;flip:x y;visibility:visible" from="2506,7009" to="2506,101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MWfr8AAADbAAAADwAAAGRycy9kb3ducmV2LnhtbERPy4rCMBTdD/gP4QpuBk1HcJRqWlQQ&#10;3NoRxN21uX1gc1ObTK1/bxYDszyc9yYdTCN66lxtWcHXLAJBnFtdc6ng/HOYrkA4j6yxsUwKXuQg&#10;TUYfG4y1ffKJ+syXIoSwi1FB5X0bS+nyigy6mW2JA1fYzqAPsCul7vAZwk0j51H0LQ3WHBoqbGlf&#10;UX7Pfo0CvcgeeLtkuyVd+uX18Cjoc18oNRkP2zUIT4P/F/+5j1rBIqwPX8IPkM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5lMWfr8AAADbAAAADwAAAAAAAAAAAAAAAACh&#10;AgAAZHJzL2Rvd25yZXYueG1sUEsFBgAAAAAEAAQA+QAAAI0DAAAAAA==&#10;" strokecolor="#333">
              <v:stroke dashstyle="dash"/>
            </v:line>
            <v:line id="Line 52" o:spid="_x0000_s1077" style="position:absolute;flip:x y;visibility:visible" from="1260,7303" to="1260,10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2QXMQAAADbAAAADwAAAGRycy9kb3ducmV2LnhtbESPQWsCMRSE74L/ITyht5pdUZGtUUq1&#10;aOnJbQ89PjZvN0s3L+km6vrvm0LB4zAz3zDr7WA7caE+tI4V5NMMBHHldMuNgs+P18cViBCRNXaO&#10;ScGNAmw349EaC+2ufKJLGRuRIBwKVGBi9IWUoTJkMUydJ05e7XqLMcm+kbrHa4LbTs6ybCkttpwW&#10;DHp6MVR9l2erYCfz4WBqfyuX77Vv5z9fb/v5UamHyfD8BCLSEO/h//ZRK1jk8Pcl/QC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LZBcxAAAANsAAAAPAAAAAAAAAAAA&#10;AAAAAKECAABkcnMvZG93bnJldi54bWxQSwUGAAAAAAQABAD5AAAAkgMAAAAA&#10;">
              <v:stroke startarrow="block" endarrow="block"/>
            </v:line>
            <v:line id="Line 53" o:spid="_x0000_s1078" style="position:absolute;flip:y;visibility:visible" from="1683,7304" to="2966,7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XMTMIAAADbAAAADwAAAGRycy9kb3ducmV2LnhtbESPQWsCMRSE70L/Q3iCN80qtJatUaSl&#10;xWOrpefH5rmJbl6WJOuu/94IQo/DzHzDrDaDa8SFQrSeFcxnBQjiymvLtYLfw+f0FURMyBobz6Tg&#10;ShE266fRCkvte/6hyz7VIkM4lqjApNSWUsbKkMM48y1x9o4+OExZhlrqgH2Gu0YuiuJFOrScFwy2&#10;9G6oOu87p2C5PX6fZB0+7F9nT8u+q+ZfJio1GQ/bNxCJhvQffrR3WsHzAu5f8g+Q6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yXMTMIAAADbAAAADwAAAAAAAAAAAAAA&#10;AAChAgAAZHJzL2Rvd25yZXYueG1sUEsFBgAAAAAEAAQA+QAAAJADAAAAAA==&#10;" strokecolor="#333">
              <v:stroke dashstyle="dash"/>
            </v:line>
            <v:line id="Line 54" o:spid="_x0000_s1079" style="position:absolute;flip:y;visibility:visible" from="1469,9630" to="4275,9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lp18IAAADbAAAADwAAAGRycy9kb3ducmV2LnhtbESPQWsCMRSE74X+h/AEbzWrpbVsjSKV&#10;So+tlp4fm+cmunlZkqy7/ntTEDwOM/MNs1gNrhFnCtF6VjCdFCCIK68t1wp+959PbyBiQtbYeCYF&#10;F4qwWj4+LLDUvucfOu9SLTKEY4kKTEptKWWsDDmME98SZ+/gg8OUZailDthnuGvkrChepUPLecFg&#10;Sx+GqtOucwrm68P3UdZhY/86e5z3XTXdmqjUeDSs30EkGtI9fGt/aQUvz/D/Jf8Aub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Glp18IAAADbAAAADwAAAAAAAAAAAAAA&#10;AAChAgAAZHJzL2Rvd25yZXYueG1sUEsFBgAAAAAEAAQA+QAAAJADAAAAAA==&#10;" strokecolor="#333">
              <v:stroke dashstyle="dash"/>
            </v:line>
            <v:line id="Line 55" o:spid="_x0000_s1080" style="position:absolute;flip:y;visibility:visible" from="1626,9630" to="1626,10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JGbcQAAADbAAAADwAAAGRycy9kb3ducmV2LnhtbESPQWvCQBSE74L/YXmFXqRubG0Jqato&#10;NSB4aaLeH9nXJDT7dsluNf333YLgcZiZb5jFajCduFDvW8sKZtMEBHFldcu1gtMxf0pB+ICssbNM&#10;Cn7Jw2o5Hi0w0/bKBV3KUIsIYZ+hgiYEl0npq4YM+ql1xNH7sr3BEGVfS93jNcJNJ5+T5E0abDku&#10;NOjoo6Hqu/wxCiYvu61zaZrnxda2n+68KzaHk1KPD8P6HUSgIdzDt/ZeK3idw/+X+AP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8kZtxAAAANsAAAAPAAAAAAAAAAAA&#10;AAAAAKECAABkcnMvZG93bnJldi54bWxQSwUGAAAAAAQABAD5AAAAkgMAAAAA&#10;">
              <v:stroke startarrow="block" endarrow="block"/>
            </v:line>
            <v:shape id="Text Box 56" o:spid="_x0000_s1081" type="#_x0000_t202" style="position:absolute;left:1127;top:9630;width:647;height: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<v:textbox>
                <w:txbxContent>
                  <w:p w:rsidR="008525EE" w:rsidRPr="00C44AFC" w:rsidRDefault="008525EE" w:rsidP="00A5457C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30</w:t>
                    </w:r>
                  </w:p>
                </w:txbxContent>
              </v:textbox>
            </v:shape>
            <v:shape id="Text Box 57" o:spid="_x0000_s1082" type="#_x0000_t202" style="position:absolute;left:644;top:7724;width:825;height: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<v:textbox>
                <w:txbxContent>
                  <w:p w:rsidR="008525EE" w:rsidRPr="00C44AFC" w:rsidRDefault="008525EE" w:rsidP="00A5457C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110</w:t>
                    </w:r>
                  </w:p>
                </w:txbxContent>
              </v:textbox>
            </v:shape>
            <v:shape id="AutoShape 58" o:spid="_x0000_s1083" type="#_x0000_t16" style="position:absolute;left:8512;top:6052;width:616;height:757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g1mMQA&#10;AADbAAAADwAAAGRycy9kb3ducmV2LnhtbESPQWvCQBSE7wX/w/IEb3Wj2Kak2UgUFMHSUiN4fWRf&#10;k2D2bciuMf333UKhx2FmvmHS9WhaMVDvGssKFvMIBHFpdcOVgnOxe3wB4TyyxtYyKfgmB+ts8pBi&#10;ou2dP2k4+UoECLsEFdTed4mUrqzJoJvbjjh4X7Y36IPsK6l7vAe4aeUyip6lwYbDQo0dbWsqr6eb&#10;UbB/O8bFMb74zc5gkb/rj1WeD0rNpmP+CsLT6P/Df+2DVvAUw++X8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oNZjEAAAA2wAAAA8AAAAAAAAAAAAAAAAAmAIAAGRycy9k&#10;b3ducmV2LnhtbFBLBQYAAAAABAAEAPUAAACJAwAAAAA=&#10;" adj="2987"/>
            <v:shape id="AutoShape 59" o:spid="_x0000_s1084" type="#_x0000_t16" style="position:absolute;left:7021;top:8711;width:344;height:420;rotation:8775596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V7vbwA&#10;AADbAAAADwAAAGRycy9kb3ducmV2LnhtbERPSwrCMBDdC94hjOBOU0VFq1FEEAVXVg8wNmNbbCal&#10;SW29vVkILh/vv9l1phRvql1hWcFkHIEgTq0uOFNwvx1HSxDOI2ssLZOCDznYbfu9Dcbatnyld+Iz&#10;EULYxagg976KpXRpTgbd2FbEgXva2qAPsM6krrEN4aaU0yhaSIMFh4YcKzrklL6Sxii4Hu+T2eKU&#10;Ls+PlleVbYpPc0mUGg66/RqEp87/xT/3WSuYh7HhS/gBcvs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a5Xu9vAAAANsAAAAPAAAAAAAAAAAAAAAAAJgCAABkcnMvZG93bnJldi54&#10;bWxQSwUGAAAAAAQABAD1AAAAgQMAAAAA&#10;" adj="13595" strokecolor="gray"/>
            <v:line id="Line 60" o:spid="_x0000_s1085" style="position:absolute;flip:x;visibility:visible" from="7684,6424" to="10616,6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FePcIAAADbAAAADwAAAGRycy9kb3ducmV2LnhtbESPQWsCMRSE7wX/Q3hCbzVroVpXo0jF&#10;0mOrxfNj89xENy9LknW3/74RCj0OM/MNs9oMrhE3CtF6VjCdFCCIK68t1wq+j/unVxAxIWtsPJOC&#10;H4qwWY8eVlhq3/MX3Q6pFhnCsUQFJqW2lDJWhhzGiW+Js3f2wWHKMtRSB+wz3DXyuShm0qHlvGCw&#10;pTdD1fXQOQXz7fnzIuuws6fOXuZ9V03fTVTqcTxslyASDek//Nf+0ApeFnD/kn+A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YFePcIAAADbAAAADwAAAAAAAAAAAAAA&#10;AAChAgAAZHJzL2Rvd25yZXYueG1sUEsFBgAAAAAEAAQA+QAAAJADAAAAAA==&#10;" strokecolor="#333">
              <v:stroke dashstyle="dash"/>
            </v:line>
            <v:line id="Line 61" o:spid="_x0000_s1086" style="position:absolute;flip:x y;visibility:visible" from="8767,3694" to="8767,7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/cw78AAADbAAAADwAAAGRycy9kb3ducmV2LnhtbERPy4rCMBTdD/gP4QpuBk0VRqWaFhUE&#10;t9MRxN21uX1gc1ObWOvfTxYDszyc9zYdTCN66lxtWcF8FoEgzq2uuVRw/jlO1yCcR9bYWCYFb3KQ&#10;JqOPLcbavvib+syXIoSwi1FB5X0bS+nyigy6mW2JA1fYzqAPsCul7vAVwk0jF1G0lAZrDg0VtnSo&#10;KL9nT6NAf2UPvF2y/You/ep6fBT0eSiUmoyH3QaEp8H/i//cJ61gGdaHL+EHyOQX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D/cw78AAADbAAAADwAAAAAAAAAAAAAAAACh&#10;AgAAZHJzL2Rvd25yZXYueG1sUEsFBgAAAAAEAAQA+QAAAI0DAAAAAA==&#10;" strokecolor="#333">
              <v:stroke dashstyle="dash"/>
            </v:line>
            <v:line id="Line 62" o:spid="_x0000_s1087" style="position:absolute;flip:x y;visibility:visible" from="5901,4585" to="7198,5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TM2MQAAADbAAAADwAAAGRycy9kb3ducmV2LnhtbESPQWvCQBSE7wX/w/IEL0U3erAaXUWF&#10;QE9Co+j1kX1ugtm3Ibua2F/fLRR6HGbmG2a97W0tntT6yrGC6SQBQVw4XbFRcD5l4wUIH5A11o5J&#10;wYs8bDeDtzWm2nX8Rc88GBEh7FNUUIbQpFL6oiSLfuIa4ujdXGsxRNkaqVvsItzWcpYkc2mx4rhQ&#10;YkOHkop7/rAK3rNsf0y+l93N7I+Xj1N+OF/NS6nRsN+tQATqw3/4r/2pFcyn8Psl/gC5+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NMzYxAAAANsAAAAPAAAAAAAAAAAA&#10;AAAAAKECAABkcnMvZG93bnJldi54bWxQSwUGAAAAAAQABAD5AAAAkgMAAAAA&#10;" strokecolor="#969696" strokeweight="3pt"/>
            <v:shape id="AutoShape 63" o:spid="_x0000_s1088" type="#_x0000_t16" style="position:absolute;left:8988;top:9426;width:315;height:39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NcvcQA&#10;AADbAAAADwAAAGRycy9kb3ducmV2LnhtbESPQWvCQBSE7wX/w/IEb82mIlGiq6QFi5BSMSn0+sg+&#10;k9Ds25Ddxvjvu4VCj8PMfMPsDpPpxEiDay0reIpiEMSV1S3XCj7K4+MGhPPIGjvLpOBODg772cMO&#10;U21vfKGx8LUIEHYpKmi871MpXdWQQRfZnjh4VzsY9EEOtdQD3gLcdHIZx4k02HJYaLCnl4aqr+Lb&#10;KHh9y9dlvv70z0eDZfauz6ssG5VazKdsC8LT5P/Df+2TVpAs4fdL+AF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zXL3EAAAA2wAAAA8AAAAAAAAAAAAAAAAAmAIAAGRycy9k&#10;b3ducmV2LnhtbFBLBQYAAAAABAAEAPUAAACJAwAAAAA=&#10;" adj="2987"/>
            <v:shape id="AutoShape 64" o:spid="_x0000_s1089" type="#_x0000_t16" style="position:absolute;left:8924;top:7134;width:315;height:39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/5JsQA&#10;AADbAAAADwAAAGRycy9kb3ducmV2LnhtbESP3WrCQBSE7wu+w3IE73TjD6ZEV4mCRbAomoK3h+xp&#10;Epo9G7LbmL59tyD0cpiZb5j1tje16Kh1lWUF00kEgji3uuJCwUd2GL+CcB5ZY22ZFPyQg+1m8LLG&#10;RNsHX6m7+UIECLsEFZTeN4mULi/JoJvYhjh4n7Y16INsC6lbfAS4qeUsipbSYMVhocSG9iXlX7dv&#10;o+Dt/RRnp/judweDWXrWl0WadkqNhn26AuGp9//hZ/uoFSzn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/+SbEAAAA2wAAAA8AAAAAAAAAAAAAAAAAmAIAAGRycy9k&#10;b3ducmV2LnhtbFBLBQYAAAAABAAEAPUAAACJAwAAAAA=&#10;" adj="2987"/>
            <v:line id="Line 65" o:spid="_x0000_s1090" style="position:absolute;flip:y;visibility:visible" from="7851,9630" to="9913,9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w7HsIAAADbAAAADwAAAGRycy9kb3ducmV2LnhtbESPT2sCMRTE70K/Q3hCb5q1FC1bo0hL&#10;S4/+KT0/Ns9NdPOyJFl3++2NIHgcZuY3zHI9uEZcKETrWcFsWoAgrry2XCv4PXxN3kDEhKyx8UwK&#10;/inCevU0WmKpfc87uuxTLTKEY4kKTEptKWWsDDmMU98SZ+/og8OUZailDthnuGvkS1HMpUPLecFg&#10;Sx+GqvO+cwoWm+P2JOvwaf86e1r0XTX7NlGp5/GweQeRaEiP8L39oxXMX+H2Jf8Aubo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ew7HsIAAADbAAAADwAAAAAAAAAAAAAA&#10;AAChAgAAZHJzL2Rvd25yZXYueG1sUEsFBgAAAAAEAAQA+QAAAJADAAAAAA==&#10;" strokecolor="#333">
              <v:stroke dashstyle="dash"/>
            </v:line>
            <v:line id="Line 66" o:spid="_x0000_s1091" style="position:absolute;flip:x y;visibility:visible" from="8537,7304" to="9644,7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h/W8QAAADbAAAADwAAAGRycy9kb3ducmV2LnhtbESPzWrDMBCE74G+g9hCLyGWW3Bc3Cih&#10;DQR6jRMwvW2s9Q+1Vo6l2u7bR4VCjsPMfMNsdrPpxEiDay0reI5iEMSl1S3XCs6nw+oVhPPIGjvL&#10;pOCXHOy2D4sNZtpOfKQx97UIEHYZKmi87zMpXdmQQRfZnjh4lR0M+iCHWuoBpwA3nXyJ47U02HJY&#10;aLCnfUPld/5jFOgkv+KlyD9SKsb063CtaLmvlHp6nN/fQHia/T383/7UCtYJ/H0JP0B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SH9bxAAAANsAAAAPAAAAAAAAAAAA&#10;AAAAAKECAABkcnMvZG93bnJldi54bWxQSwUGAAAAAAQABAD5AAAAkgMAAAAA&#10;" strokecolor="#333">
              <v:stroke dashstyle="dash"/>
            </v:line>
            <v:line id="Line 67" o:spid="_x0000_s1092" style="position:absolute;flip:x y;visibility:visible" from="9116,7009" to="9116,101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rhLMQAAADbAAAADwAAAGRycy9kb3ducmV2LnhtbESPzWrDMBCE74G+g9hCLqGRU6hTnCih&#10;MRhyrVsIvW2s9Q+1Vral2s7bR4VCj8PMfMPsj7NpxUiDaywr2KwjEMSF1Q1XCj4/sqdXEM4ja2wt&#10;k4IbOTgeHhZ7TLSd+J3G3FciQNglqKD2vkukdEVNBt3adsTBK+1g0Ac5VFIPOAW4aeVzFMXSYMNh&#10;ocaO0pqK7/zHKNAveY/XS37a0mXcfmV9Sau0VGr5OL/tQHia/X/4r33WCuIYfr+EHyAP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muEsxAAAANsAAAAPAAAAAAAAAAAA&#10;AAAAAKECAABkcnMvZG93bnJldi54bWxQSwUGAAAAAAQABAD5AAAAkgMAAAAA&#10;" strokecolor="#333">
              <v:stroke dashstyle="dash"/>
            </v:line>
            <v:line id="Line 68" o:spid="_x0000_s1093" style="position:absolute;flip:x;visibility:visible" from="10093,7303" to="10093,10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wSp8QAAADbAAAADwAAAGRycy9kb3ducmV2LnhtbESPT2vCQBTE7wW/w/IEL0U3WtAQXUWr&#10;gUIvxj/3R/aZBLNvl+xW02/fLRR6HGbmN8xq05tWPKjzjWUF00kCgri0uuFKweWcj1MQPiBrbC2T&#10;gm/ysFkPXlaYafvkgh6nUIkIYZ+hgjoEl0npy5oM+ol1xNG72c5giLKrpO7wGeGmlbMkmUuDDceF&#10;Gh2911TeT19GwevbYe9cmuZ5sbfN0V0Pxe7zotRo2G+XIAL14T/81/7QCuYL+P0Sf4B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TBKnxAAAANsAAAAPAAAAAAAAAAAA&#10;AAAAAKECAABkcnMvZG93bnJldi54bWxQSwUGAAAAAAQABAD5AAAAkgMAAAAA&#10;">
              <v:stroke startarrow="block" endarrow="block"/>
            </v:line>
            <v:line id="Line 69" o:spid="_x0000_s1094" style="position:absolute;visibility:visible" from="9074,9920" to="9702,9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De4cEAAADbAAAADwAAAGRycy9kb3ducmV2LnhtbERPPWvDMBDdA/0P4grdYjkZTHGthBBI&#10;8VJK3dD5Yl1sJ9bJsVTL7a+vhkLGx/sutrPpxUSj6ywrWCUpCOLa6o4bBcfPw/IZhPPIGnvLpOCH&#10;HGw3D4sCc20Df9BU+UbEEHY5Kmi9H3IpXd2SQZfYgThyZzsa9BGOjdQjhhhuerlO00wa7Dg2tDjQ&#10;vqX6Wn0bBWn4fZUXWXbTe/l2C8MpfK1vQamnx3n3AsLT7O/if3epFWRxbPwSf4Dc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gN7hwQAAANsAAAAPAAAAAAAAAAAAAAAA&#10;AKECAABkcnMvZG93bnJldi54bWxQSwUGAAAAAAQABAD5AAAAjwMAAAAA&#10;">
              <v:stroke startarrow="block" endarrow="block"/>
            </v:line>
            <v:shape id="Text Box 70" o:spid="_x0000_s1095" type="#_x0000_t202" style="position:absolute;left:8537;top:7341;width:695;height: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wPGc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3TG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A8ZwgAAANsAAAAPAAAAAAAAAAAAAAAAAJgCAABkcnMvZG93&#10;bnJldi54bWxQSwUGAAAAAAQABAD1AAAAhwMAAAAA&#10;" filled="f" stroked="f">
              <v:textbox>
                <w:txbxContent>
                  <w:p w:rsidR="008525EE" w:rsidRDefault="008525EE" w:rsidP="00A5457C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S2</w:t>
                    </w:r>
                  </w:p>
                </w:txbxContent>
              </v:textbox>
            </v:shape>
            <v:shape id="Text Box 71" o:spid="_x0000_s1096" type="#_x0000_t202" style="position:absolute;left:8870;top:9158;width:723;height: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wWc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tT1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fMFnBAAAA2wAAAA8AAAAAAAAAAAAAAAAAmAIAAGRycy9kb3du&#10;cmV2LnhtbFBLBQYAAAAABAAEAPUAAACGAwAAAAA=&#10;" filled="f" stroked="f">
              <v:textbox>
                <w:txbxContent>
                  <w:p w:rsidR="008525EE" w:rsidRPr="00C44AFC" w:rsidRDefault="008525EE" w:rsidP="00A5457C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PC1</w:t>
                    </w:r>
                  </w:p>
                </w:txbxContent>
              </v:textbox>
            </v:shape>
            <v:line id="Line 72" o:spid="_x0000_s1097" style="position:absolute;flip:y;visibility:visible" from="9901,9630" to="9901,10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C5lcQAAADbAAAADwAAAGRycy9kb3ducmV2LnhtbESPT2vCQBTE7wW/w/KEXopuVKghuoqt&#10;Bgq9GP/cH9lnEsy+XbKrpt/eLRR6HGbmN8xy3ZtW3KnzjWUFk3ECgri0uuFKwemYj1IQPiBrbC2T&#10;gh/ysF4NXpaYafvggu6HUIkIYZ+hgjoEl0npy5oM+rF1xNG72M5giLKrpO7wEeGmldMkeZcGG44L&#10;NTr6rKm8Hm5Gwdtst3UuTfO82Npm78674uP7pNTrsN8sQATqw3/4r/2lFcwn8Psl/gC5e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MLmVxAAAANsAAAAPAAAAAAAAAAAA&#10;AAAAAKECAABkcnMvZG93bnJldi54bWxQSwUGAAAAAAQABAD5AAAAkgMAAAAA&#10;">
              <v:stroke startarrow="block" endarrow="block"/>
            </v:line>
            <v:shape id="Text Box 73" o:spid="_x0000_s1098" type="#_x0000_t202" style="position:absolute;left:9901;top:9630;width:647;height: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Ltc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BC7XEAAAA2wAAAA8AAAAAAAAAAAAAAAAAmAIAAGRycy9k&#10;b3ducmV2LnhtbFBLBQYAAAAABAAEAPUAAACJAwAAAAA=&#10;" filled="f" stroked="f">
              <v:textbox>
                <w:txbxContent>
                  <w:p w:rsidR="008525EE" w:rsidRPr="00C44AFC" w:rsidRDefault="008525EE" w:rsidP="00A5457C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30</w:t>
                    </w:r>
                  </w:p>
                </w:txbxContent>
              </v:textbox>
            </v:shape>
            <v:shape id="Text Box 74" o:spid="_x0000_s1099" type="#_x0000_t202" style="position:absolute;left:9116;top:9920;width:528;height: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2uLs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eUZ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Nri7EAAAA2wAAAA8AAAAAAAAAAAAAAAAAmAIAAGRycy9k&#10;b3ducmV2LnhtbFBLBQYAAAAABAAEAPUAAACJAwAAAAA=&#10;" filled="f" stroked="f">
              <v:textbox>
                <w:txbxContent>
                  <w:p w:rsidR="008525EE" w:rsidRPr="00C44AFC" w:rsidRDefault="008525EE" w:rsidP="00A5457C">
                    <w:pPr>
                      <w:rPr>
                        <w:sz w:val="18"/>
                        <w:szCs w:val="18"/>
                      </w:rPr>
                    </w:pPr>
                    <w:r w:rsidRPr="00C44AFC">
                      <w:rPr>
                        <w:sz w:val="18"/>
                        <w:szCs w:val="18"/>
                      </w:rPr>
                      <w:t>H</w:t>
                    </w:r>
                    <w:r>
                      <w:rPr>
                        <w:sz w:val="18"/>
                        <w:szCs w:val="18"/>
                      </w:rPr>
                      <w:t>1</w:t>
                    </w:r>
                  </w:p>
                </w:txbxContent>
              </v:textbox>
            </v:shape>
            <v:shape id="Text Box 75" o:spid="_x0000_s1100" type="#_x0000_t202" style="position:absolute;left:10093;top:7580;width:670;height: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Q2Ws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kNlrEAAAA2wAAAA8AAAAAAAAAAAAAAAAAmAIAAGRycy9k&#10;b3ducmV2LnhtbFBLBQYAAAAABAAEAPUAAACJAwAAAAA=&#10;" filled="f" stroked="f">
              <v:textbox>
                <w:txbxContent>
                  <w:p w:rsidR="008525EE" w:rsidRPr="00C44AFC" w:rsidRDefault="008525EE" w:rsidP="00A5457C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110</w:t>
                    </w:r>
                  </w:p>
                </w:txbxContent>
              </v:textbox>
            </v:shape>
            <v:shape id="Text Box 76" o:spid="_x0000_s1101" type="#_x0000_t202" style="position:absolute;left:6991;top:9093;width:528;height: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iTw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eJ3B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iTwcMAAADbAAAADwAAAAAAAAAAAAAAAACYAgAAZHJzL2Rv&#10;d25yZXYueG1sUEsFBgAAAAAEAAQA9QAAAIgDAAAAAA==&#10;" filled="f" stroked="f">
              <v:textbox>
                <w:txbxContent>
                  <w:p w:rsidR="008525EE" w:rsidRPr="00BC4B2C" w:rsidRDefault="008525EE" w:rsidP="00A5457C">
                    <w:pPr>
                      <w:rPr>
                        <w:color w:val="333333"/>
                        <w:sz w:val="18"/>
                        <w:szCs w:val="18"/>
                      </w:rPr>
                    </w:pPr>
                    <w:r w:rsidRPr="00BC4B2C">
                      <w:rPr>
                        <w:color w:val="333333"/>
                        <w:sz w:val="18"/>
                        <w:szCs w:val="18"/>
                      </w:rPr>
                      <w:t>S1</w:t>
                    </w:r>
                  </w:p>
                </w:txbxContent>
              </v:textbox>
            </v:shape>
            <v:shape id="Text Box 77" o:spid="_x0000_s1102" type="#_x0000_t202" style="position:absolute;left:7323;top:8425;width:528;height: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Nts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71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oNtsMAAADbAAAADwAAAAAAAAAAAAAAAACYAgAAZHJzL2Rv&#10;d25yZXYueG1sUEsFBgAAAAAEAAQA9QAAAIgDAAAAAA==&#10;" filled="f" stroked="f">
              <v:textbox>
                <w:txbxContent>
                  <w:p w:rsidR="008525EE" w:rsidRPr="00BC4B2C" w:rsidRDefault="008525EE" w:rsidP="00A5457C">
                    <w:pPr>
                      <w:rPr>
                        <w:color w:val="333333"/>
                        <w:sz w:val="18"/>
                        <w:szCs w:val="18"/>
                      </w:rPr>
                    </w:pPr>
                    <w:r>
                      <w:rPr>
                        <w:color w:val="333333"/>
                        <w:sz w:val="18"/>
                        <w:szCs w:val="18"/>
                      </w:rPr>
                      <w:t>H2</w:t>
                    </w:r>
                  </w:p>
                </w:txbxContent>
              </v:textbox>
            </v:shape>
            <v:shape id="Freeform 78" o:spid="_x0000_s1103" style="position:absolute;left:2246;top:6006;width:720;height:3459;visibility:visible;mso-wrap-style:square;v-text-anchor:top" coordsize="720,3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sUncIA&#10;AADbAAAADwAAAGRycy9kb3ducmV2LnhtbESPQWsCMRSE74L/ITyhN83WQ9WtUYogeJHiWmiPj81z&#10;s7h5WZN0d/vvG0HwOMzMN8x6O9hGdORD7VjB6ywDQVw6XXOl4Ou8ny5BhIissXFMCv4owHYzHq0x&#10;167nE3VFrESCcMhRgYmxzaUMpSGLYeZa4uRdnLcYk/SV1B77BLeNnGfZm7RYc1ow2NLOUHktfq2C&#10;+Te2n3Ts+p/iUJmV98fbDldKvUyGj3cQkYb4DD/aB61gsYD7l/QD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CxSdwgAAANsAAAAPAAAAAAAAAAAAAAAAAJgCAABkcnMvZG93&#10;bnJldi54bWxQSwUGAAAAAAQABAD1AAAAhwMAAAAA&#10;" path="m260,3459c130,2243,,1028,77,514,154,,437,186,720,373e" filled="f" strokecolor="gray" strokeweight="1.75pt">
              <v:stroke dashstyle="1 1" endcap="round"/>
              <v:path arrowok="t" o:connecttype="custom" o:connectlocs="260,3459;77,514;720,373" o:connectangles="0,0,0"/>
            </v:shape>
            <v:shape id="Freeform 79" o:spid="_x0000_s1104" style="position:absolute;left:2581;top:6564;width:880;height:904;rotation:3192988fd;visibility:visible;mso-wrap-style:square;v-text-anchor:top" coordsize="1115,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sc9sAA&#10;AADbAAAADwAAAGRycy9kb3ducmV2LnhtbERPz2vCMBS+D/wfwhO8ralD7KiNIrKBnobtYDs+mmdb&#10;bF5KktX63y8HwePH97vYTaYXIznfWVawTFIQxLXVHTcKvqvP13cQPiBr7C2Tgjt52G1nLwXm2t74&#10;TGMZGhFD2OeooA1hyKX0dUsGfWIH4shdrDMYInSN1A5vMdz08i1N19Jgx7GhxYEOLdXX8s8oaKpT&#10;dqhXl6XV1e/XXY5XN/58KLWYT/sNiEBTeIof7qNWkMWx8Uv8AXL7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fsc9sAAAADbAAAADwAAAAAAAAAAAAAAAACYAgAAZHJzL2Rvd25y&#10;ZXYueG1sUEsFBgAAAAAEAAQA9QAAAIUDAAAAAA==&#10;" path="m790,3692c952,2388,1115,1084,983,542,851,,125,488,,441e" filled="f" strokecolor="gray" strokeweight="1.75pt">
              <v:stroke dashstyle="1 1" endcap="round"/>
              <v:path arrowok="t" o:connecttype="custom" o:connectlocs="623,904;776,133;0,108" o:connectangles="0,0,0"/>
            </v:shape>
            <v:shape id="Freeform 80" o:spid="_x0000_s1105" style="position:absolute;left:2801;top:4189;width:1600;height:2190;visibility:visible;mso-wrap-style:square;v-text-anchor:top" coordsize="1600,2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EpWMQA&#10;AADbAAAADwAAAGRycy9kb3ducmV2LnhtbESP3WoCMRCF7wu+QxjBm6LZWvBnNYoUbIXSi6oPMG7G&#10;zeJmsmyyP317Iwi9PJw535mz3va2FC3VvnCs4G2SgCDOnC44V3A+7ccLED4gaywdk4I/8rDdDF7W&#10;mGrX8S+1x5CLCGGfogITQpVK6TNDFv3EVcTRu7raYoiyzqWusYtwW8ppksykxYJjg8GKPgxlt2Nj&#10;4xuNeU3acOnzzl6bn+/p+6edfSk1Gva7FYhAffg/fqYPWsF8CY8tEQB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hKVjEAAAA2wAAAA8AAAAAAAAAAAAAAAAAmAIAAGRycy9k&#10;b3ducmV2LnhtbFBLBQYAAAAABAAEAPUAAACJAwAAAAA=&#10;" path="m1600,1003c1263,602,927,202,675,101,423,,170,48,85,396,,744,313,2023,162,2190e" filled="f" strokecolor="gray" strokeweight="1.75pt">
              <v:stroke dashstyle="1 1" endcap="round"/>
              <v:path arrowok="t" o:connecttype="custom" o:connectlocs="1600,1003;675,101;85,396;162,2190" o:connectangles="0,0,0,0"/>
            </v:shape>
            <v:shape id="Freeform 81" o:spid="_x0000_s1106" style="position:absolute;left:8870;top:5910;width:657;height:3555;visibility:visible;mso-wrap-style:square;v-text-anchor:top" coordsize="657,3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plbb8A&#10;AADbAAAADwAAAGRycy9kb3ducmV2LnhtbERPS2sCMRC+C/0PYQq9abalimyNshQL0psP8DpsxmTp&#10;ZrJsxnX9981B8PjxvVebMbRqoD41kQ28zwpQxHW0DTsDp+PPdAkqCbLFNjIZuFOCzfplssLSxhvv&#10;aTiIUzmEU4kGvEhXap1qTwHTLHbEmbvEPqBk2Dtte7zl8NDqj6JY6IAN5waPHX17qv8O12DADfff&#10;aiFbN6/mvuPL57mV3dmYt9ex+gIlNMpT/HDvrIFlXp+/5B+g1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GmVtvwAAANsAAAAPAAAAAAAAAAAAAAAAAJgCAABkcnMvZG93bnJl&#10;di54bWxQSwUGAAAAAAQABAD1AAAAhAMAAAAA&#10;" path="m246,3555c451,2291,657,1028,616,514,575,,287,234,,469e" filled="f" strokecolor="gray" strokeweight="1.75pt">
              <v:stroke dashstyle="1 1" endcap="round"/>
              <v:path arrowok="t" o:connecttype="custom" o:connectlocs="246,3555;616,514;0,469" o:connectangles="0,0,0"/>
            </v:shape>
            <v:shape id="Freeform 82" o:spid="_x0000_s1107" style="position:absolute;left:8279;top:6503;width:837;height:763;rotation:-3066491fd;visibility:visible;mso-wrap-style:square;v-text-anchor:top" coordsize="1100,3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oyssUA&#10;AADbAAAADwAAAGRycy9kb3ducmV2LnhtbESPQWvCQBSE74X+h+UVepG6UbDY1FXaQkEtHtQe2tsj&#10;+5oNZt+G7DPGf+8KQo/DzHzDzBa9r1VHbawCGxgNM1DERbAVlwa+959PU1BRkC3WgcnAmSIs5vd3&#10;M8xtOPGWup2UKkE45mjAiTS51rFw5DEOQ0OcvL/QepQk21LbFk8J7ms9zrJn7bHitOCwoQ9HxWF3&#10;9AYmnfsdv3z592AH9Wa9auTwE8SYx4f+7RWUUC//4Vt7aQ1MR3D9kn6An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2jKyxQAAANsAAAAPAAAAAAAAAAAAAAAAAJgCAABkcnMv&#10;ZG93bnJldi54bWxQSwUGAAAAAAQABAD1AAAAigMAAAAA&#10;" path="m266,3748c133,2416,,1084,139,542,278,,689,248,1100,497e" filled="f" strokecolor="gray" strokeweight="1.75pt">
              <v:stroke dashstyle="1 1" endcap="round"/>
              <v:path arrowok="t" o:connecttype="custom" o:connectlocs="202,763;106,110;837,101" o:connectangles="0,0,0"/>
            </v:shape>
            <v:shape id="Freeform 83" o:spid="_x0000_s1108" style="position:absolute;left:7349;top:4060;width:1418;height:2210;visibility:visible;mso-wrap-style:square;v-text-anchor:top" coordsize="1418,2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wu/8QA&#10;AADbAAAADwAAAGRycy9kb3ducmV2LnhtbESPQWsCMRSE7wX/Q3hCbzWrQllXo4ggtfQgVbH09tg8&#10;N4ubl22S6vrvG6HgcZiZb5jZorONuJAPtWMFw0EGgrh0uuZKwWG/fslBhIissXFMCm4UYDHvPc2w&#10;0O7Kn3TZxUokCIcCFZgY20LKUBqyGAauJU7eyXmLMUlfSe3xmuC2kaMse5UWa04LBltaGSrPu1+r&#10;oDu/Tars229vX+8/phy3+fGDg1LP/W45BRGpi4/wf3ujFeQjuH9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cLv/EAAAA2wAAAA8AAAAAAAAAAAAAAAAAmAIAAGRycy9k&#10;b3ducmV2LnhtbFBLBQYAAAAABAAEAPUAAACJAwAAAAA=&#10;" path="m1188,975c877,656,567,338,397,230,227,122,,,170,330,340,660,879,1435,1418,2210e" filled="f" strokecolor="gray" strokeweight="1.75pt">
              <v:stroke dashstyle="1 1" endcap="round"/>
              <v:path arrowok="t" o:connecttype="custom" o:connectlocs="1188,975;397,230;170,330;1418,2210" o:connectangles="0,0,0,0"/>
            </v:shape>
          </v:group>
        </w:pict>
      </w:r>
    </w:p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>
      <w:r>
        <w:t>Cotations à définir avec le professeur:</w:t>
      </w:r>
    </w:p>
    <w:p w:rsidR="008525EE" w:rsidRDefault="008525EE" w:rsidP="00A5457C">
      <w:r>
        <w:t>H1 = ………………………</w:t>
      </w:r>
    </w:p>
    <w:p w:rsidR="008525EE" w:rsidRDefault="008525EE" w:rsidP="00A5457C">
      <w:r>
        <w:t>H2 = ………………………</w:t>
      </w:r>
    </w:p>
    <w:p w:rsidR="008525EE" w:rsidRDefault="008525EE" w:rsidP="00A5457C"/>
    <w:p w:rsidR="008525EE" w:rsidRDefault="008525EE" w:rsidP="00A5457C">
      <w:pPr>
        <w:rPr>
          <w:color w:val="FF0000"/>
        </w:rPr>
      </w:pPr>
      <w:r>
        <w:rPr>
          <w:color w:val="FF0000"/>
        </w:rPr>
        <w:t>L</w:t>
      </w:r>
      <w:r w:rsidRPr="005B732E">
        <w:rPr>
          <w:color w:val="FF0000"/>
        </w:rPr>
        <w:t>’emplacement du point lumineux en plafonnier</w:t>
      </w:r>
      <w:r>
        <w:rPr>
          <w:color w:val="FF0000"/>
        </w:rPr>
        <w:t xml:space="preserve"> est déterminé il sera commandé par S1</w:t>
      </w:r>
      <w:r w:rsidRPr="005B732E">
        <w:rPr>
          <w:color w:val="FF0000"/>
        </w:rPr>
        <w:t>.</w:t>
      </w:r>
    </w:p>
    <w:p w:rsidR="008525EE" w:rsidRPr="00543DE4" w:rsidRDefault="008525EE" w:rsidP="00A5457C">
      <w:pPr>
        <w:rPr>
          <w:color w:val="FF0000"/>
        </w:rPr>
      </w:pPr>
      <w:r>
        <w:rPr>
          <w:color w:val="FF0000"/>
        </w:rPr>
        <w:t>S2 commandera la prise PC1.</w:t>
      </w:r>
    </w:p>
    <w:p w:rsidR="008525EE" w:rsidRDefault="008525EE" w:rsidP="00A5457C"/>
    <w:p w:rsidR="008525EE" w:rsidRDefault="008525EE" w:rsidP="00A5457C">
      <w:pPr>
        <w:rPr>
          <w:color w:val="FF0000"/>
        </w:rPr>
      </w:pPr>
      <w:r>
        <w:rPr>
          <w:color w:val="FF0000"/>
        </w:rPr>
        <w:t xml:space="preserve">PC1, S2 et H1 </w:t>
      </w:r>
      <w:r w:rsidRPr="005B732E">
        <w:rPr>
          <w:color w:val="FF0000"/>
        </w:rPr>
        <w:t xml:space="preserve">sont </w:t>
      </w:r>
      <w:r w:rsidRPr="00DB2929">
        <w:rPr>
          <w:color w:val="FF0000"/>
        </w:rPr>
        <w:t>encastrés</w:t>
      </w:r>
      <w:r>
        <w:rPr>
          <w:color w:val="FF0000"/>
        </w:rPr>
        <w:t>.</w:t>
      </w:r>
    </w:p>
    <w:p w:rsidR="008525EE" w:rsidRPr="005B732E" w:rsidRDefault="008525EE" w:rsidP="00A5457C">
      <w:pPr>
        <w:rPr>
          <w:color w:val="FF0000"/>
        </w:rPr>
      </w:pPr>
      <w:r>
        <w:rPr>
          <w:color w:val="FF0000"/>
          <w:u w:val="single"/>
        </w:rPr>
        <w:t xml:space="preserve">S1 </w:t>
      </w:r>
      <w:r w:rsidRPr="00DB2929">
        <w:rPr>
          <w:color w:val="FF0000"/>
          <w:u w:val="single"/>
        </w:rPr>
        <w:t xml:space="preserve">sera </w:t>
      </w:r>
      <w:r>
        <w:rPr>
          <w:color w:val="FF0000"/>
          <w:u w:val="single"/>
        </w:rPr>
        <w:t xml:space="preserve">monté en apparent avec du </w:t>
      </w:r>
      <w:r w:rsidRPr="00DB2929">
        <w:rPr>
          <w:color w:val="FF0000"/>
          <w:u w:val="single"/>
        </w:rPr>
        <w:t>tube IRL</w:t>
      </w:r>
      <w:r w:rsidRPr="005B732E">
        <w:rPr>
          <w:color w:val="FF0000"/>
        </w:rPr>
        <w:t>.</w:t>
      </w:r>
    </w:p>
    <w:p w:rsidR="008525EE" w:rsidRDefault="008525EE" w:rsidP="00A5457C">
      <w:pPr>
        <w:rPr>
          <w:noProof/>
          <w:color w:val="FF0000"/>
        </w:rPr>
      </w:pPr>
    </w:p>
    <w:p w:rsidR="008525EE" w:rsidRPr="005B732E" w:rsidRDefault="008525EE" w:rsidP="00A5457C">
      <w:pPr>
        <w:rPr>
          <w:noProof/>
          <w:color w:val="FF0000"/>
        </w:rPr>
      </w:pPr>
    </w:p>
    <w:p w:rsidR="008525EE" w:rsidRDefault="008525EE" w:rsidP="00A5457C">
      <w:r>
        <w:t>A implanter :</w:t>
      </w:r>
    </w:p>
    <w:p w:rsidR="008525EE" w:rsidRDefault="008525EE" w:rsidP="00A5457C">
      <w:pPr>
        <w:numPr>
          <w:ilvl w:val="0"/>
          <w:numId w:val="1"/>
        </w:numPr>
      </w:pPr>
      <w:r>
        <w:t>Le tableau et ses équipements (disjoncteurs, etc.….)</w:t>
      </w:r>
    </w:p>
    <w:p w:rsidR="008525EE" w:rsidRDefault="008525EE" w:rsidP="00A5457C">
      <w:pPr>
        <w:numPr>
          <w:ilvl w:val="0"/>
          <w:numId w:val="1"/>
        </w:numPr>
      </w:pPr>
      <w:r>
        <w:t>1 prise de courant</w:t>
      </w:r>
    </w:p>
    <w:p w:rsidR="008525EE" w:rsidRDefault="008525EE" w:rsidP="00A5457C">
      <w:pPr>
        <w:numPr>
          <w:ilvl w:val="0"/>
          <w:numId w:val="1"/>
        </w:numPr>
      </w:pPr>
      <w:r>
        <w:t>2 interrupteurs (1 encastré et 1 apparent)</w:t>
      </w:r>
    </w:p>
    <w:p w:rsidR="008525EE" w:rsidRDefault="008525EE" w:rsidP="00A5457C">
      <w:pPr>
        <w:numPr>
          <w:ilvl w:val="0"/>
          <w:numId w:val="1"/>
        </w:numPr>
      </w:pPr>
      <w:r>
        <w:t>1 point lumineux au plafond.</w:t>
      </w:r>
    </w:p>
    <w:p w:rsidR="008525EE" w:rsidRDefault="008525EE">
      <w:pPr>
        <w:rPr>
          <w:rFonts w:cs="Arial"/>
        </w:rPr>
      </w:pPr>
    </w:p>
    <w:p w:rsidR="008525EE" w:rsidRDefault="008525EE">
      <w:pPr>
        <w:rPr>
          <w:rFonts w:cs="Arial"/>
        </w:rPr>
      </w:pPr>
    </w:p>
    <w:p w:rsidR="008525EE" w:rsidRDefault="008525EE">
      <w:pPr>
        <w:rPr>
          <w:rFonts w:cs="Arial"/>
        </w:rPr>
      </w:pPr>
    </w:p>
    <w:p w:rsidR="008525EE" w:rsidRDefault="008525EE">
      <w:pPr>
        <w:rPr>
          <w:rFonts w:cs="Arial"/>
        </w:rPr>
      </w:pPr>
    </w:p>
    <w:p w:rsidR="008525EE" w:rsidRDefault="008525EE">
      <w:pPr>
        <w:rPr>
          <w:rFonts w:cs="Arial"/>
        </w:rPr>
      </w:pPr>
    </w:p>
    <w:p w:rsidR="008525EE" w:rsidRDefault="008525EE" w:rsidP="00A5457C">
      <w:pPr>
        <w:pStyle w:val="Heading1"/>
        <w:ind w:right="-121"/>
        <w:rPr>
          <w:rFonts w:ascii="Comic Sans MS" w:hAnsi="Comic Sans MS"/>
          <w:noProof/>
          <w:sz w:val="28"/>
        </w:rPr>
      </w:pPr>
      <w:r>
        <w:rPr>
          <w:rFonts w:ascii="Comic Sans MS" w:hAnsi="Comic Sans MS"/>
          <w:noProof/>
          <w:sz w:val="28"/>
        </w:rPr>
        <w:t>2 Etude des schémas</w:t>
      </w:r>
    </w:p>
    <w:p w:rsidR="008525EE" w:rsidRDefault="008525EE" w:rsidP="00A5457C">
      <w:pPr>
        <w:pStyle w:val="Title"/>
        <w:jc w:val="left"/>
        <w:rPr>
          <w:b w:val="0"/>
          <w:bCs/>
          <w:sz w:val="24"/>
          <w:szCs w:val="24"/>
        </w:rPr>
      </w:pPr>
    </w:p>
    <w:p w:rsidR="008525EE" w:rsidRPr="00FA734C" w:rsidRDefault="008525EE" w:rsidP="00A5457C">
      <w:pPr>
        <w:pStyle w:val="Title"/>
        <w:jc w:val="left"/>
        <w:rPr>
          <w:rFonts w:cs="Arial"/>
          <w:b w:val="0"/>
          <w:bCs/>
          <w:sz w:val="24"/>
          <w:szCs w:val="24"/>
        </w:rPr>
      </w:pPr>
      <w:r w:rsidRPr="00FA734C">
        <w:rPr>
          <w:rFonts w:cs="Arial"/>
          <w:b w:val="0"/>
          <w:sz w:val="24"/>
          <w:szCs w:val="24"/>
        </w:rPr>
        <w:t>2.1. Réaliser le Schéma développé</w:t>
      </w:r>
    </w:p>
    <w:p w:rsidR="008525EE" w:rsidRPr="00FA734C" w:rsidRDefault="008525EE" w:rsidP="00A5457C">
      <w:pPr>
        <w:pStyle w:val="Title"/>
        <w:jc w:val="left"/>
        <w:rPr>
          <w:rFonts w:cs="Arial"/>
          <w:b w:val="0"/>
          <w:bCs/>
          <w:sz w:val="24"/>
          <w:szCs w:val="24"/>
        </w:rPr>
      </w:pPr>
      <w:r>
        <w:rPr>
          <w:noProof/>
        </w:rPr>
        <w:pict>
          <v:shape id="Image 127" o:spid="_x0000_s1109" type="#_x0000_t75" alt="STOPSIGN" style="position:absolute;margin-left:266.95pt;margin-top:22.3pt;width:52.5pt;height:51pt;z-index:251657216;visibility:visible" wrapcoords="13269 0 4011 1588 -309 3176 -309 6353 3086 10165 4320 10165 12343 15247 11417 20965 12034 21282 15120 21282 16354 21282 15429 20329 16663 15247 21600 11118 21600 5082 17589 0 13269 0">
            <v:imagedata r:id="rId8" o:title=""/>
            <w10:wrap type="tight"/>
          </v:shape>
        </w:pict>
      </w:r>
      <w:r w:rsidRPr="00FA734C">
        <w:rPr>
          <w:rFonts w:cs="Arial"/>
          <w:b w:val="0"/>
          <w:sz w:val="24"/>
          <w:szCs w:val="24"/>
        </w:rPr>
        <w:t>2.2. Réaliser le Schéma multifilaire</w:t>
      </w:r>
    </w:p>
    <w:tbl>
      <w:tblPr>
        <w:tblpPr w:leftFromText="141" w:rightFromText="141" w:vertAnchor="text" w:horzAnchor="margin" w:tblpXSpec="right" w:tblpY="4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9"/>
        <w:gridCol w:w="757"/>
      </w:tblGrid>
      <w:tr w:rsidR="008525EE" w:rsidRPr="00FA734C" w:rsidTr="005653F8">
        <w:tc>
          <w:tcPr>
            <w:tcW w:w="1629" w:type="dxa"/>
          </w:tcPr>
          <w:p w:rsidR="008525EE" w:rsidRPr="00FA734C" w:rsidRDefault="008525EE" w:rsidP="005653F8">
            <w:pPr>
              <w:tabs>
                <w:tab w:val="left" w:pos="3060"/>
                <w:tab w:val="left" w:pos="6300"/>
              </w:tabs>
              <w:rPr>
                <w:rFonts w:cs="Arial"/>
                <w:noProof/>
                <w:sz w:val="20"/>
              </w:rPr>
            </w:pPr>
            <w:r w:rsidRPr="00FA734C">
              <w:rPr>
                <w:rFonts w:cs="Arial"/>
                <w:noProof/>
                <w:sz w:val="20"/>
              </w:rPr>
              <w:t>Validation Prof</w:t>
            </w:r>
          </w:p>
        </w:tc>
        <w:tc>
          <w:tcPr>
            <w:tcW w:w="757" w:type="dxa"/>
          </w:tcPr>
          <w:p w:rsidR="008525EE" w:rsidRPr="00FA734C" w:rsidRDefault="008525EE" w:rsidP="005653F8">
            <w:pPr>
              <w:tabs>
                <w:tab w:val="left" w:pos="3060"/>
                <w:tab w:val="left" w:pos="6300"/>
              </w:tabs>
              <w:rPr>
                <w:rFonts w:cs="Arial"/>
                <w:noProof/>
                <w:sz w:val="20"/>
              </w:rPr>
            </w:pPr>
          </w:p>
        </w:tc>
      </w:tr>
    </w:tbl>
    <w:p w:rsidR="008525EE" w:rsidRPr="00956B15" w:rsidRDefault="008525EE" w:rsidP="00A5457C">
      <w:pPr>
        <w:pStyle w:val="Title"/>
        <w:jc w:val="left"/>
        <w:rPr>
          <w:b w:val="0"/>
          <w:bCs/>
          <w:sz w:val="24"/>
          <w:szCs w:val="24"/>
        </w:rPr>
      </w:pPr>
      <w:r w:rsidRPr="00FA734C">
        <w:rPr>
          <w:rFonts w:cs="Arial"/>
          <w:b w:val="0"/>
          <w:sz w:val="24"/>
          <w:szCs w:val="24"/>
        </w:rPr>
        <w:t>2.3. Réaliser le Schéma unifilaire</w:t>
      </w:r>
    </w:p>
    <w:p w:rsidR="008525EE" w:rsidRDefault="008525EE" w:rsidP="00A5457C">
      <w:pPr>
        <w:pStyle w:val="Title"/>
        <w:ind w:left="708"/>
        <w:jc w:val="left"/>
        <w:rPr>
          <w:sz w:val="24"/>
          <w:szCs w:val="24"/>
        </w:rPr>
      </w:pPr>
    </w:p>
    <w:p w:rsidR="008525EE" w:rsidRDefault="008525EE" w:rsidP="00A5457C">
      <w:pPr>
        <w:pStyle w:val="Heading1"/>
        <w:ind w:right="-121"/>
        <w:rPr>
          <w:rFonts w:ascii="Comic Sans MS" w:hAnsi="Comic Sans MS"/>
          <w:noProof/>
          <w:sz w:val="28"/>
        </w:rPr>
      </w:pPr>
      <w:r>
        <w:rPr>
          <w:rFonts w:ascii="Comic Sans MS" w:hAnsi="Comic Sans MS"/>
          <w:noProof/>
          <w:sz w:val="28"/>
        </w:rPr>
        <w:t>3 Méthode et Materiel à utiliser pour la réalisation du chantier</w:t>
      </w:r>
    </w:p>
    <w:p w:rsidR="008525EE" w:rsidRPr="005B732E" w:rsidRDefault="008525EE" w:rsidP="00A5457C"/>
    <w:p w:rsidR="008525EE" w:rsidRDefault="008525EE" w:rsidP="00A5457C">
      <w:r>
        <w:rPr>
          <w:noProof/>
        </w:rPr>
        <w:pict>
          <v:shape id="Image 126" o:spid="_x0000_s1110" type="#_x0000_t75" alt="95073" style="position:absolute;margin-left:266.95pt;margin-top:2.35pt;width:61.65pt;height:62.15pt;z-index:-251657216;visibility:visible">
            <v:imagedata r:id="rId9" o:title="" gain="74473f"/>
          </v:shape>
        </w:pict>
      </w:r>
    </w:p>
    <w:p w:rsidR="008525EE" w:rsidRDefault="008525EE" w:rsidP="00A5457C">
      <w:r>
        <w:t xml:space="preserve">3.1 Tracer vos axes avec le </w:t>
      </w:r>
      <w:r w:rsidRPr="005B732E">
        <w:rPr>
          <w:color w:val="FF0000"/>
        </w:rPr>
        <w:t>cordeau à tracer</w:t>
      </w:r>
      <w:r>
        <w:t>.</w:t>
      </w:r>
    </w:p>
    <w:p w:rsidR="008525EE" w:rsidRDefault="008525EE" w:rsidP="00A5457C"/>
    <w:p w:rsidR="008525EE" w:rsidRDefault="008525EE" w:rsidP="00A5457C"/>
    <w:p w:rsidR="008525EE" w:rsidRDefault="008525EE" w:rsidP="00A5457C"/>
    <w:p w:rsidR="008525EE" w:rsidRDefault="008525EE" w:rsidP="00A5457C"/>
    <w:p w:rsidR="008525EE" w:rsidRPr="00AC6D74" w:rsidRDefault="008525EE" w:rsidP="00A5457C">
      <w:r>
        <w:rPr>
          <w:noProof/>
        </w:rPr>
        <w:pict>
          <v:shape id="Image 125" o:spid="_x0000_s1111" type="#_x0000_t75" alt="scie-cloche-283042" style="position:absolute;margin-left:384.55pt;margin-top:1.95pt;width:99pt;height:65.25pt;z-index:-251656192;visibility:visible" wrapcoords="-164 0 -164 21352 21600 21352 21600 0 -164 0">
            <v:imagedata r:id="rId10" o:title=""/>
            <w10:wrap type="tight"/>
          </v:shape>
        </w:pict>
      </w:r>
      <w:r>
        <w:t xml:space="preserve">3.2  A l’aide de la </w:t>
      </w:r>
      <w:r w:rsidRPr="005B732E">
        <w:rPr>
          <w:color w:val="FF0000"/>
        </w:rPr>
        <w:t>scie cloche</w:t>
      </w:r>
      <w:r>
        <w:t xml:space="preserve"> et de la perceuse faire les trous aux emplacements définis.</w:t>
      </w:r>
    </w:p>
    <w:p w:rsidR="008525EE" w:rsidRDefault="008525EE" w:rsidP="00A5457C">
      <w:pPr>
        <w:rPr>
          <w:noProof/>
          <w:color w:val="FF0000"/>
        </w:rPr>
      </w:pPr>
    </w:p>
    <w:p w:rsidR="008525EE" w:rsidRDefault="008525EE" w:rsidP="00A5457C">
      <w:pPr>
        <w:rPr>
          <w:noProof/>
          <w:color w:val="FF0000"/>
        </w:rPr>
      </w:pPr>
    </w:p>
    <w:p w:rsidR="008525EE" w:rsidRDefault="008525EE" w:rsidP="00A5457C">
      <w:pPr>
        <w:rPr>
          <w:noProof/>
          <w:color w:val="FF0000"/>
        </w:rPr>
      </w:pPr>
      <w:r>
        <w:rPr>
          <w:noProof/>
        </w:rPr>
        <w:pict>
          <v:group id="Groupe 122" o:spid="_x0000_s1112" style="position:absolute;margin-left:219.8pt;margin-top:9.85pt;width:122.8pt;height:94.75pt;z-index:-251654144" coordorigin="5350,7826" coordsize="2456,1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">
            <v:shape id="Picture 94" o:spid="_x0000_s1113" type="#_x0000_t75" style="position:absolute;left:6243;top:8333;width:1563;height:13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3hr3DAAAA3AAAAA8AAABkcnMvZG93bnJldi54bWxET0trAjEQvhf8D2GE3mpWhSrbzYoPbAVP&#10;ai/ehs10s3QzWZOo2/76plDobT6+5xSL3rbiRj40jhWMRxkI4srphmsF76ft0xxEiMgaW8ek4IsC&#10;LMrBQ4G5dnc+0O0Ya5FCOOSowMTY5VKGypDFMHIdceI+nLcYE/S11B7vKdy2cpJlz9Jiw6nBYEdr&#10;Q9Xn8WoVnE/+kn3Pxm98fg275T6s1pvGKPU47JcvICL18V/8597pNH8yhd9n0gWy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XeGvcMAAADcAAAADwAAAAAAAAAAAAAAAACf&#10;AgAAZHJzL2Rvd25yZXYueG1sUEsFBgAAAAAEAAQA9wAAAI8DAAAAAA==&#10;">
              <v:imagedata r:id="rId11" o:title="" gain="72818f"/>
            </v:shape>
            <v:shape id="Picture 95" o:spid="_x0000_s1114" type="#_x0000_t75" href="http://images.google.fr/imgres?imgurl=http://boutique.chamrion.fr/images/Image/89366.jpg&amp;imgrefurl=http://boutique.chamrion.fr/product_info.php%3Fproducts_id%3D2502%26osCsid%3Dd4a664eb7711431190e647aa4433eb60&amp;usg=__XcmSW1gtbmKVbaa8BY7Sp9_popA=&amp;h=200&amp;w=200&amp;sz=6&amp;hl=fr&amp;start=12&amp;um=1&amp;tbnid=ERnE-G8T3_dkBM:&amp;tbnh=104&amp;tbnw=104&amp;prev=/images%3Fq%3Dscie%2Bcloche%26ndsp%3D18%26hl%3Dfr%26safe%3Dactive%2" style="position:absolute;left:5350;top:7826;width:893;height:893;rotation:11194424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7udvAAAAA3AAAAA8AAABkcnMvZG93bnJldi54bWxET82KwjAQvgu+QxjBm6aKaK1GEUUQ9rJW&#10;H2BoxrbaTEoTtX37jbDgbT6+31lvW1OJFzWutKxgMo5AEGdWl5wruF6OoxiE88gaK8ukoCMH202/&#10;t8ZE2zef6ZX6XIQQdgkqKLyvEyldVpBBN7Y1ceButjHoA2xyqRt8h3BTyWkUzaXBkkNDgTXtC8oe&#10;6dMoyJa/h3tbu9m+i6v4fOrMz+JmlBoO2t0KhKfWf8X/7pMO86cz+DwTLpCb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/u528AAAADcAAAADwAAAAAAAAAAAAAAAACfAgAA&#10;ZHJzL2Rvd25yZXYueG1sUEsFBgAAAAAEAAQA9wAAAIwDAAAAAA==&#10;" o:button="t">
              <v:fill o:detectmouseclick="t"/>
              <v:imagedata r:id="rId12" o:title="" gain="72818f"/>
            </v:shape>
          </v:group>
        </w:pict>
      </w:r>
      <w:r w:rsidRPr="005B732E">
        <w:rPr>
          <w:noProof/>
          <w:color w:val="FF0000"/>
          <w:u w:val="single"/>
        </w:rPr>
        <w:t>Attention</w:t>
      </w:r>
      <w:r>
        <w:rPr>
          <w:noProof/>
          <w:color w:val="FF0000"/>
        </w:rPr>
        <w:t> : choisir le bon diamètre pour la scie cloche en fonction de la boîte d’encastrement à installer</w:t>
      </w:r>
    </w:p>
    <w:p w:rsidR="008525EE" w:rsidRDefault="008525EE" w:rsidP="00A5457C">
      <w:pPr>
        <w:rPr>
          <w:rFonts w:cs="Arial"/>
          <w:color w:val="000000"/>
        </w:rPr>
      </w:pPr>
    </w:p>
    <w:p w:rsidR="008525EE" w:rsidRDefault="008525EE" w:rsidP="00A5457C">
      <w:pPr>
        <w:rPr>
          <w:noProof/>
          <w:color w:val="FF0000"/>
        </w:rPr>
      </w:pPr>
    </w:p>
    <w:p w:rsidR="008525EE" w:rsidRDefault="008525EE" w:rsidP="00A5457C">
      <w:pPr>
        <w:rPr>
          <w:noProof/>
        </w:rPr>
      </w:pPr>
    </w:p>
    <w:p w:rsidR="008525EE" w:rsidRDefault="008525EE" w:rsidP="00A5457C">
      <w:pPr>
        <w:rPr>
          <w:noProof/>
        </w:rPr>
      </w:pPr>
    </w:p>
    <w:p w:rsidR="008525EE" w:rsidRDefault="008525EE" w:rsidP="00A5457C">
      <w:pPr>
        <w:rPr>
          <w:noProof/>
        </w:rPr>
      </w:pPr>
    </w:p>
    <w:p w:rsidR="008525EE" w:rsidRDefault="008525EE" w:rsidP="00A5457C">
      <w:pPr>
        <w:rPr>
          <w:noProof/>
        </w:rPr>
      </w:pPr>
      <w:r>
        <w:rPr>
          <w:noProof/>
        </w:rPr>
        <w:pict>
          <v:shape id="Image 121" o:spid="_x0000_s1115" type="#_x0000_t75" alt="marque26" style="position:absolute;margin-left:115.55pt;margin-top:.6pt;width:51.95pt;height:68.7pt;rotation:-11235120fd;z-index:-251655168;visibility:visible">
            <v:imagedata r:id="rId13" o:title="" gain="71235f"/>
          </v:shape>
        </w:pict>
      </w:r>
    </w:p>
    <w:p w:rsidR="008525EE" w:rsidRDefault="008525EE" w:rsidP="00A5457C">
      <w:pPr>
        <w:rPr>
          <w:noProof/>
        </w:rPr>
      </w:pPr>
    </w:p>
    <w:p w:rsidR="008525EE" w:rsidRDefault="008525EE" w:rsidP="00A5457C">
      <w:pPr>
        <w:rPr>
          <w:noProof/>
        </w:rPr>
      </w:pPr>
      <w:r>
        <w:rPr>
          <w:noProof/>
        </w:rPr>
        <w:t>3.3 Tirer vos gaines.</w:t>
      </w:r>
    </w:p>
    <w:p w:rsidR="008525EE" w:rsidRDefault="008525EE" w:rsidP="00A5457C">
      <w:pPr>
        <w:rPr>
          <w:noProof/>
        </w:rPr>
      </w:pPr>
      <w:r>
        <w:rPr>
          <w:noProof/>
        </w:rPr>
        <w:pict>
          <v:shape id="Image 120" o:spid="_x0000_s1116" type="#_x0000_t75" alt="http://www.castorama.fr/documents/images/jr_0031_04.jpg" style="position:absolute;margin-left:266.95pt;margin-top:1.75pt;width:93.1pt;height:93.1pt;z-index:-251653120;visibility:visible" wrapcoords="-174 0 -174 21426 21600 21426 21600 0 -174 0">
            <v:imagedata r:id="rId14" o:title=""/>
            <w10:wrap type="tight"/>
          </v:shape>
        </w:pict>
      </w:r>
    </w:p>
    <w:p w:rsidR="008525EE" w:rsidRDefault="008525EE" w:rsidP="00A5457C">
      <w:pPr>
        <w:rPr>
          <w:noProof/>
        </w:rPr>
      </w:pPr>
    </w:p>
    <w:p w:rsidR="008525EE" w:rsidRDefault="008525EE" w:rsidP="00A5457C">
      <w:pPr>
        <w:rPr>
          <w:noProof/>
        </w:rPr>
      </w:pPr>
    </w:p>
    <w:p w:rsidR="008525EE" w:rsidRDefault="008525EE" w:rsidP="00A5457C">
      <w:pPr>
        <w:rPr>
          <w:noProof/>
        </w:rPr>
      </w:pPr>
    </w:p>
    <w:p w:rsidR="008525EE" w:rsidRDefault="008525EE" w:rsidP="00A5457C">
      <w:pPr>
        <w:rPr>
          <w:noProof/>
        </w:rPr>
      </w:pPr>
      <w:r>
        <w:rPr>
          <w:noProof/>
        </w:rPr>
        <w:t>3.4  Placer les boîtes d’encastrement dans les trous.</w:t>
      </w:r>
    </w:p>
    <w:p w:rsidR="008525EE" w:rsidRDefault="008525EE" w:rsidP="00A5457C">
      <w:pPr>
        <w:rPr>
          <w:noProof/>
        </w:rPr>
      </w:pPr>
    </w:p>
    <w:p w:rsidR="008525EE" w:rsidRDefault="008525EE" w:rsidP="00A5457C">
      <w:pPr>
        <w:rPr>
          <w:noProof/>
        </w:rPr>
      </w:pPr>
    </w:p>
    <w:p w:rsidR="008525EE" w:rsidRDefault="008525EE" w:rsidP="00A5457C">
      <w:pPr>
        <w:rPr>
          <w:noProof/>
        </w:rPr>
      </w:pPr>
      <w:r>
        <w:rPr>
          <w:noProof/>
        </w:rPr>
        <w:pict>
          <v:group id="Groupe 116" o:spid="_x0000_s1117" style="position:absolute;margin-left:291.45pt;margin-top:6.3pt;width:136.35pt;height:87pt;z-index:251658240" coordorigin="7185,7350" coordsize="2727,17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">
            <v:shape id="Picture 87" o:spid="_x0000_s1118" type="#_x0000_t75" href="http://images.google.fr/imgres?imgurl=http://www.my-electro.be/published/publicdata/MYELECTRO/attachments/SC/products_pictures/Batibox80041.jpg&amp;imgrefurl=http://www.my-electro.be/fr/product/batibox-080061-legrand/&amp;usg=__juEuZG1K33dbSrfEqv6EmPdJrTs=&amp;h=300&amp;w=300&amp;sz=53&amp;hl=fr&amp;start=21&amp;tbnid=3q36Sfo_kAZP3M:&amp;tbnh=116&amp;tbnw=116&amp;prev=/images%3Fq%3Dboite%2Bd%2527encastrement%26gbv%3D2%26ndsp%3D18%26hl%3Dfr%26safe%3Dactive%26sa%" style="position:absolute;left:8172;top:7350;width:1740;height:17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gWLzDAAAA3AAAAA8AAABkcnMvZG93bnJldi54bWxET0trwkAQvgv+h2UEb7qxQpXUVay00EOr&#10;aHvoccyOSTQ7G7Kbh//eFQRv8/E9Z7HqTCEaqlxuWcFkHIEgTqzOOVXw9/s5moNwHlljYZkUXMnB&#10;atnvLTDWtuU9NQefihDCLkYFmfdlLKVLMjLoxrYkDtzJVgZ9gFUqdYVtCDeFfImiV2kw59CQYUmb&#10;jJLLoTYKamzrE1533//bzcf5OP15P66bTqnhoFu/gfDU+af44f7SYf5kBvdnwgVye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OBYvMMAAADcAAAADwAAAAAAAAAAAAAAAACf&#10;AgAAZHJzL2Rvd25yZXYueG1sUEsFBgAAAAAEAAQA9wAAAI8DAAAAAA==&#10;" o:button="t">
              <v:fill o:detectmouseclick="t"/>
              <v:imagedata r:id="rId15" o:title="" gain="76205f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8" o:spid="_x0000_s1119" type="#_x0000_t32" style="position:absolute;left:7185;top:7649;width:1830;height:15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H/DMMAAADcAAAADwAAAGRycy9kb3ducmV2LnhtbESPQWsCMRCF7wX/QxjBW80qWGQ1SisI&#10;0kupFupx2Ex3QzeTZZNu1n/fOQjeZnhv3vtmux99qwbqowtsYDEvQBFXwTquDXxdjs9rUDEhW2wD&#10;k4EbRdjvJk9bLG3I/EnDOdVKQjiWaKBJqSu1jlVDHuM8dMSi/YTeY5K1r7XtMUu4b/WyKF60R8fS&#10;0GBHh4aq3/OfN+Dyhxu60yG/vX9fo83kbqvgjJlNx9cNqERjepjv1ycr+AuhlWdkAr3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0B/wzDAAAA3AAAAA8AAAAAAAAAAAAA&#10;AAAAoQIAAGRycy9kb3ducmV2LnhtbFBLBQYAAAAABAAEAPkAAACRAwAAAAA=&#10;">
              <v:stroke endarrow="block"/>
            </v:shape>
            <v:shape id="AutoShape 89" o:spid="_x0000_s1120" type="#_x0000_t32" style="position:absolute;left:7185;top:7799;width:1923;height:111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1wR1MQAAADcAAAADwAAAGRycy9kb3ducmV2LnhtbERPTWvCQBC9F/wPywi91U16KCZ1E0qh&#10;pVg8qCW0tyE7JsHsbNhdNfbXu4LgbR7vcxblaHpxJOc7ywrSWQKCuLa640bBz/bjaQ7CB2SNvWVS&#10;cCYPZTF5WGCu7YnXdNyERsQQ9jkqaEMYcil93ZJBP7MDceR21hkMEbpGaoenGG56+ZwkL9Jgx7Gh&#10;xYHeW6r3m4NR8PudHapztaJllWbLP3TG/28/lXqcjm+vIAKN4S6+ub90nJ9mcH0mXiCL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XBHUxAAAANwAAAAPAAAAAAAAAAAA&#10;AAAAAKECAABkcnMvZG93bnJldi54bWxQSwUGAAAAAAQABAD5AAAAkgMAAAAA&#10;">
              <v:stroke endarrow="block"/>
            </v:shape>
          </v:group>
        </w:pict>
      </w:r>
      <w:r>
        <w:rPr>
          <w:noProof/>
        </w:rPr>
        <w:pict>
          <v:shape id="Image 115" o:spid="_x0000_s1121" type="#_x0000_t75" alt="http://www.batirmoinscher.com/wmedias/catalogue-electricite/appareillage/boite-encastrement/089337_pw.jpg" style="position:absolute;margin-left:427.8pt;margin-top:6.3pt;width:94.45pt;height:94.45pt;z-index:-251652096;visibility:visible">
            <v:imagedata r:id="rId16" o:title="" gain="71235f"/>
          </v:shape>
        </w:pict>
      </w:r>
    </w:p>
    <w:p w:rsidR="008525EE" w:rsidRDefault="008525EE" w:rsidP="00A5457C">
      <w:pPr>
        <w:rPr>
          <w:noProof/>
        </w:rPr>
      </w:pPr>
    </w:p>
    <w:p w:rsidR="008525EE" w:rsidRDefault="008525EE" w:rsidP="00A5457C">
      <w:pPr>
        <w:rPr>
          <w:noProof/>
        </w:rPr>
      </w:pPr>
      <w:r>
        <w:rPr>
          <w:noProof/>
        </w:rPr>
        <w:t xml:space="preserve">3.5 Fixer les boitesd’encastrement en </w:t>
      </w:r>
      <w:r w:rsidRPr="005B732E">
        <w:rPr>
          <w:noProof/>
          <w:color w:val="FF0000"/>
        </w:rPr>
        <w:t>vissant les deux vis</w:t>
      </w:r>
      <w:r>
        <w:rPr>
          <w:noProof/>
        </w:rPr>
        <w:t>.</w:t>
      </w:r>
    </w:p>
    <w:p w:rsidR="008525EE" w:rsidRDefault="008525EE" w:rsidP="00A5457C">
      <w:pPr>
        <w:rPr>
          <w:noProof/>
        </w:rPr>
      </w:pPr>
    </w:p>
    <w:p w:rsidR="008525EE" w:rsidRDefault="008525EE" w:rsidP="00A5457C">
      <w:pPr>
        <w:rPr>
          <w:noProof/>
        </w:rPr>
      </w:pPr>
      <w:r>
        <w:rPr>
          <w:noProof/>
        </w:rPr>
        <w:t>3.6 Fixer l’ensemble des appareillages ( ex. tableau …)</w:t>
      </w:r>
    </w:p>
    <w:p w:rsidR="008525EE" w:rsidRDefault="008525EE" w:rsidP="00A5457C">
      <w:pPr>
        <w:rPr>
          <w:noProof/>
        </w:rPr>
      </w:pPr>
    </w:p>
    <w:p w:rsidR="008525EE" w:rsidRDefault="008525EE" w:rsidP="00A5457C">
      <w:pPr>
        <w:rPr>
          <w:noProof/>
        </w:rPr>
      </w:pPr>
      <w:r>
        <w:rPr>
          <w:noProof/>
        </w:rPr>
        <w:t>3.7  Tirer vos fils en suivant le schéma multifillaire.</w:t>
      </w:r>
    </w:p>
    <w:p w:rsidR="008525EE" w:rsidRDefault="008525EE" w:rsidP="00A5457C">
      <w:pPr>
        <w:rPr>
          <w:noProof/>
        </w:rPr>
      </w:pPr>
    </w:p>
    <w:p w:rsidR="008525EE" w:rsidRPr="00F92E82" w:rsidRDefault="008525EE" w:rsidP="00A5457C">
      <w:pPr>
        <w:rPr>
          <w:noProof/>
        </w:rPr>
      </w:pPr>
      <w:r>
        <w:rPr>
          <w:noProof/>
        </w:rPr>
        <w:t>3.8 Câbler en suivant le schéma dévellopé.</w:t>
      </w:r>
    </w:p>
    <w:p w:rsidR="008525EE" w:rsidRDefault="008525EE" w:rsidP="00A5457C">
      <w:pPr>
        <w:pStyle w:val="Heading1"/>
        <w:ind w:right="-121"/>
        <w:rPr>
          <w:rFonts w:cs="Arial"/>
          <w:kern w:val="28"/>
          <w:sz w:val="24"/>
          <w:szCs w:val="24"/>
        </w:rPr>
      </w:pPr>
    </w:p>
    <w:p w:rsidR="008525EE" w:rsidRDefault="008525EE" w:rsidP="00A5457C">
      <w:r>
        <w:t>Lorsque vous avez terminé, effectuer les essais.</w:t>
      </w:r>
    </w:p>
    <w:p w:rsidR="008525EE" w:rsidRDefault="008525EE" w:rsidP="00A5457C"/>
    <w:p w:rsidR="008525EE" w:rsidRDefault="008525EE" w:rsidP="00A5457C"/>
    <w:p w:rsidR="008525EE" w:rsidRDefault="008525EE" w:rsidP="00A5457C">
      <w:pPr>
        <w:pStyle w:val="Title"/>
        <w:ind w:firstLine="708"/>
        <w:jc w:val="left"/>
        <w:rPr>
          <w:sz w:val="24"/>
          <w:szCs w:val="24"/>
        </w:rPr>
      </w:pPr>
      <w:r>
        <w:rPr>
          <w:noProof/>
        </w:rPr>
        <w:pict>
          <v:shape id="Image 114" o:spid="_x0000_s1122" type="#_x0000_t75" alt="j0346317" style="position:absolute;left:0;text-align:left;margin-left:9.7pt;margin-top:17.25pt;width:55.5pt;height:43.5pt;z-index:251656192;visibility:visible" wrapcoords="9924 372 292 19738 292 20855 584 21228 20432 21228 21016 21228 21016 19738 11384 372 9924 372">
            <v:imagedata r:id="rId17" o:title=""/>
            <w10:wrap type="tight"/>
          </v:shape>
        </w:pict>
      </w:r>
    </w:p>
    <w:p w:rsidR="008525EE" w:rsidRDefault="008525EE" w:rsidP="00A5457C">
      <w:pPr>
        <w:ind w:firstLine="708"/>
        <w:jc w:val="center"/>
        <w:rPr>
          <w:noProof/>
          <w:color w:val="FF0000"/>
          <w:sz w:val="26"/>
        </w:rPr>
      </w:pPr>
      <w:r>
        <w:rPr>
          <w:noProof/>
          <w:color w:val="FF0000"/>
          <w:sz w:val="26"/>
        </w:rPr>
        <w:t xml:space="preserve">Il est strictement </w:t>
      </w:r>
      <w:r>
        <w:rPr>
          <w:b/>
          <w:bCs/>
          <w:i/>
          <w:iCs/>
          <w:noProof/>
          <w:color w:val="FF0000"/>
          <w:sz w:val="26"/>
          <w:u w:val="single"/>
        </w:rPr>
        <w:t>interdit de mettre sous tension</w:t>
      </w:r>
      <w:r>
        <w:rPr>
          <w:noProof/>
          <w:color w:val="FF0000"/>
          <w:sz w:val="26"/>
        </w:rPr>
        <w:t xml:space="preserve"> sans la présence du professeur</w:t>
      </w:r>
    </w:p>
    <w:p w:rsidR="008525EE" w:rsidRDefault="008525EE" w:rsidP="00A5457C"/>
    <w:p w:rsidR="008525EE" w:rsidRDefault="008525EE" w:rsidP="00A5457C"/>
    <w:p w:rsidR="008525EE" w:rsidRDefault="008525EE" w:rsidP="00A5457C"/>
    <w:p w:rsidR="008525EE" w:rsidRPr="00F3170E" w:rsidRDefault="008525EE" w:rsidP="00A5457C">
      <w:pPr>
        <w:jc w:val="center"/>
        <w:rPr>
          <w:b/>
          <w:sz w:val="28"/>
          <w:szCs w:val="28"/>
        </w:rPr>
      </w:pPr>
      <w:r w:rsidRPr="00F3170E">
        <w:rPr>
          <w:b/>
          <w:sz w:val="28"/>
          <w:szCs w:val="28"/>
        </w:rPr>
        <w:t>Annexe</w:t>
      </w:r>
    </w:p>
    <w:p w:rsidR="008525EE" w:rsidRDefault="008525EE" w:rsidP="00A5457C"/>
    <w:p w:rsidR="008525EE" w:rsidRDefault="008525EE" w:rsidP="00A5457C"/>
    <w:p w:rsidR="008525EE" w:rsidRDefault="008525EE" w:rsidP="00A5457C">
      <w:pPr>
        <w:rPr>
          <w:b/>
          <w:u w:val="single"/>
        </w:rPr>
      </w:pPr>
      <w:r w:rsidRPr="00F3170E">
        <w:rPr>
          <w:b/>
          <w:u w:val="single"/>
        </w:rPr>
        <w:t>Schéma architectural de la salle de cours.</w:t>
      </w:r>
    </w:p>
    <w:p w:rsidR="008525EE" w:rsidRPr="00F3170E" w:rsidRDefault="008525EE" w:rsidP="00A5457C"/>
    <w:p w:rsidR="008525EE" w:rsidRPr="00F3170E" w:rsidRDefault="008525EE" w:rsidP="00A5457C"/>
    <w:p w:rsidR="008525EE" w:rsidRPr="00F3170E" w:rsidRDefault="008525EE" w:rsidP="00A5457C"/>
    <w:p w:rsidR="008525EE" w:rsidRPr="00F3170E" w:rsidRDefault="008525EE" w:rsidP="00A5457C">
      <w:r>
        <w:rPr>
          <w:noProof/>
        </w:rPr>
        <w:pict>
          <v:group id="Groupe 83" o:spid="_x0000_s1123" style="position:absolute;margin-left:16.85pt;margin-top:33.1pt;width:447.45pt;height:436.05pt;z-index:251665408" coordorigin="1188,3353" coordsize="8949,8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">
            <v:line id="Line 99" o:spid="_x0000_s1124" style="position:absolute;visibility:visible" from="1359,3353" to="7002,3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<v:line id="Line 100" o:spid="_x0000_s1125" style="position:absolute;flip:x;visibility:visible" from="1302,3353" to="1359,1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4UfMYAAADbAAAADwAAAGRycy9kb3ducmV2LnhtbESPQWsCMRSE7wX/Q3iCl1KzlbasW6OI&#10;IPTgRS0rvT03r5tlNy/bJNXtvzeFQo/DzHzDLFaD7cSFfGgcK3icZiCIK6cbrhW8H7cPOYgQkTV2&#10;jknBDwVYLUd3Cyy0u/KeLodYiwThUKACE2NfSBkqQxbD1PXEyft03mJM0tdSe7wmuO3kLMtepMWG&#10;04LBnjaGqvbwbRXIfHf/5dfnp7ZsT6e5Kauy/9gpNRkP61cQkYb4H/5rv2kF+TP8fkk/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8+FHzGAAAA2wAAAA8AAAAAAAAA&#10;AAAAAAAAoQIAAGRycy9kb3ducmV2LnhtbFBLBQYAAAAABAAEAPkAAACUAwAAAAA=&#10;"/>
            <v:rect id="Rectangle 101" o:spid="_x0000_s1126" style="position:absolute;left:1203;top:5462;width:228;height:21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Dl9sMA&#10;AADbAAAADwAAAGRycy9kb3ducmV2LnhtbESPQYvCMBSE78L+h/AW9qapFcStxiKKsnvUevH2bJ5t&#10;tXkpTdTqr98Iwh6HmfmGmaWdqcWNWldZVjAcRCCIc6srLhTss3V/AsJ5ZI21ZVLwIAfp/KM3w0Tb&#10;O2/ptvOFCBB2CSoovW8SKV1ekkE3sA1x8E62NeiDbAupW7wHuKllHEVjabDisFBiQ8uS8svuahQc&#10;q3iPz222icz3euR/u+x8PayU+vrsFlMQnjr/H363f7SCyRheX8IP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Dl9sMAAADbAAAADwAAAAAAAAAAAAAAAACYAgAAZHJzL2Rv&#10;d25yZXYueG1sUEsFBgAAAAAEAAQA9QAAAIgDAAAAAA==&#10;"/>
            <v:rect id="Rectangle 102" o:spid="_x0000_s1127" style="position:absolute;left:1188;top:8540;width:228;height:21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xAbcQA&#10;AADbAAAADwAAAGRycy9kb3ducmV2LnhtbESPQWvCQBSE70L/w/IKvemmCjaNrlIqKfaoyaW3Z/Y1&#10;SZt9G7JrEv313YLgcZiZb5j1djSN6KlztWUFz7MIBHFhdc2lgjxLpzEI55E1NpZJwYUcbDcPkzUm&#10;2g58oP7oSxEg7BJUUHnfJlK6oiKDbmZb4uB9286gD7Irpe5wCHDTyHkULaXBmsNChS29V1T8Hs9G&#10;wame53g9ZB+ReU0X/nPMfs5fO6WeHse3FQhPo7+Hb+29VhC/wP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MQG3EAAAA2wAAAA8AAAAAAAAAAAAAAAAAmAIAAGRycy9k&#10;b3ducmV2LnhtbFBLBQYAAAAABAAEAPUAAACJAwAAAAA=&#10;"/>
            <v:line id="Line 103" o:spid="_x0000_s1128" style="position:absolute;flip:y;visibility:visible" from="1302,11903" to="10080,1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+74sIAAADbAAAADwAAAGRycy9kb3ducmV2LnhtbERPz2vCMBS+D/Y/hDfYZczUIaN2RpGB&#10;4MGLTlq8vTVvTWnz0iVR639vDoMdP77fi9Voe3EhH1rHCqaTDARx7XTLjYLj1+Y1BxEissbeMSm4&#10;UYDV8vFhgYV2V97T5RAbkUI4FKjAxDgUUobakMUwcQNx4n6ctxgT9I3UHq8p3PbyLcvepcWWU4PB&#10;gT4N1d3hbBXIfPfy69ffs67sqmpuyrocTjulnp/G9QeISGP8F/+5t1pBnsamL+kH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T+74sIAAADbAAAADwAAAAAAAAAAAAAA&#10;AAChAgAAZHJzL2Rvd25yZXYueG1sUEsFBgAAAAAEAAQA+QAAAJADAAAAAA==&#10;"/>
            <v:rect id="Rectangle 104" o:spid="_x0000_s1129" style="position:absolute;left:2385;top:11846;width:2166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9xhMQA&#10;AADbAAAADwAAAGRycy9kb3ducmV2LnhtbESPT2vCQBTE74LfYXlCb7rRgmjqKkVR2mOMl95es88k&#10;Nvs2ZDd/2k/vCkKPw8z8htnsBlOJjhpXWlYwn0UgiDOrS84VXNLjdAXCeWSNlWVS8EsOdtvxaIOx&#10;tj0n1J19LgKEXYwKCu/rWEqXFWTQzWxNHLyrbQz6IJtc6gb7ADeVXETRUhosOSwUWNO+oOzn3BoF&#10;3+Xign9JeorM+vjqP4f01n4dlHqZDO9vIDwN/j/8bH9oBas1PL6EH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fcYTEAAAA2wAAAA8AAAAAAAAAAAAAAAAAmAIAAGRycy9k&#10;b3ducmV2LnhtbFBLBQYAAAAABAAEAPUAAACJAwAAAAA=&#10;"/>
            <v:rect id="Rectangle 105" o:spid="_x0000_s1130" style="position:absolute;left:6717;top:11846;width:2166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xOxL8A&#10;AADbAAAADwAAAGRycy9kb3ducmV2LnhtbERPTa/BQBTdS/yHyZXYMUUiTxkihLCk3bzdfZ2rLZ07&#10;TWdQfr1ZSN7y5HwvVq2pxIMaV1pWMBpGIIgzq0vOFaTJbvADwnlkjZVlUvAiB6tlt7PAWNsnn+hx&#10;9rkIIexiVFB4X8dSuqwgg25oa+LAXWxj0AfY5FI3+AzhppLjKJpKgyWHhgJr2hSU3c53o+CvHKf4&#10;PiX7yMx2E39sk+v9d6tUv9eu5yA8tf5f/HUftIJZWB++h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fE7EvwAAANsAAAAPAAAAAAAAAAAAAAAAAJgCAABkcnMvZG93bnJl&#10;di54bWxQSwUGAAAAAAQABAD1AAAAhAMAAAAA&#10;"/>
            <v:line id="Line 106" o:spid="_x0000_s1131" style="position:absolute;flip:x;visibility:visible" from="10080,3353" to="10137,119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yEosUAAADbAAAADwAAAGRycy9kb3ducmV2LnhtbESPQWsCMRSE70L/Q3hCL1KzFhFdjSKF&#10;ggcv1bLS23Pz3Cy7edkmUbf/3hQKPQ4z8w2z2vS2FTfyoXasYDLOQBCXTtdcKfg8vr/MQYSIrLF1&#10;TAp+KMBm/TRYYa7dnT/odoiVSBAOOSowMXa5lKE0ZDGMXUecvIvzFmOSvpLa4z3BbStfs2wmLdac&#10;Fgx29GaobA5Xq0DO96Nvvz1Pm6I5nRamKIvua6/U87DfLkFE6uN/+K+90woWE/j9kn6AX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dyEosUAAADbAAAADwAAAAAAAAAA&#10;AAAAAAChAgAAZHJzL2Rvd25yZXYueG1sUEsFBgAAAAAEAAQA+QAAAJMDAAAAAA==&#10;"/>
            <v:line id="Line 107" o:spid="_x0000_s1132" style="position:absolute;visibility:visible" from="8541,3368" to="10137,3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wzPs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Mo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sMz7GAAAA2wAAAA8AAAAAAAAA&#10;AAAAAAAAoQIAAGRycy9kb3ducmV2LnhtbFBLBQYAAAAABAAEAPkAAACUAwAAAAA=&#10;"/>
            <v:line id="Line 108" o:spid="_x0000_s1133" style="position:absolute;visibility:visible" from="7002,3353" to="7002,4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CWp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j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glqXGAAAA2wAAAA8AAAAAAAAA&#10;AAAAAAAAoQIAAGRycy9kb3ducmV2LnhtbFBLBQYAAAAABAAEAPkAAACUAwAAAAA=&#10;"/>
            <v:shape id="Arc 109" o:spid="_x0000_s1134" style="position:absolute;left:7002;top:3395;width:1539;height:1026;flip:y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zDJ8AA&#10;AADbAAAADwAAAGRycy9kb3ducmV2LnhtbESP3YrCMBSE7wXfIRzBO039K1qNIoK7Xq4/D3Bojm2x&#10;OSlJrN233wjCXg4z8w2z2XWmFi05X1lWMBknIIhzqysuFNyux9EShA/IGmvLpOCXPOy2/d4GM21f&#10;fKb2EgoRIewzVFCG0GRS+rwkg35sG+Lo3a0zGKJ0hdQOXxFuajlNklQarDgulNjQoaT8cXkaBdcq&#10;/fma8iGNoDYs7PHb3RYzpYaDbr8GEagL/+FP+6QVrObw/hJ/gN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uzDJ8AAAADbAAAADwAAAAAAAAAAAAAAAACYAgAAZHJzL2Rvd25y&#10;ZXYueG1sUEsFBgAAAAAEAAQA9QAAAIUDAAAAAA==&#10;" adj="0,,0" path="m,nfc11929,,21600,9670,21600,21600em,nsc11929,,21600,9670,21600,21600l,21600,,xe" fill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extrusionok="f" o:connecttype="custom" o:connectlocs="0,0;1539,1026;0,1026" o:connectangles="0,0,0" textboxrect="3163,3163,18437,18437"/>
              <v:handles>
                <v:h position="@3,#0" polar="10800,10800"/>
                <v:h position="#2,#1" polar="10800,10800" radiusrange="0,10800"/>
              </v:handles>
            </v:shape>
            <v:group id="Group 110" o:spid="_x0000_s1135" style="position:absolute;left:8712;top:3524;width:273;height:258" coordorigin="2736,2334" coordsize="273,2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<v:oval id="Oval 111" o:spid="_x0000_s1136" style="position:absolute;left:2736;top:2448;width:144;height:1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vd/sMA&#10;AADbAAAADwAAAGRycy9kb3ducmV2LnhtbESPQWvCQBSE7wX/w/KEXopuaiFodBUpil6N4vmRfWaj&#10;2bcxu2rqr+8WCh6HmfmGmS06W4s7tb5yrOBzmIAgLpyuuFRw2K8HYxA+IGusHZOCH/KwmPfeZphp&#10;9+Ad3fNQighhn6ECE0KTSekLQxb90DXE0Tu51mKIsi2lbvER4baWoyRJpcWK44LBhr4NFZf8ZhWk&#10;5/3GJPVxdXx+nMP2a3fNn5urUu/9bjkFEagLr/B/e6sVTFL4+xJ/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vd/sMAAADbAAAADwAAAAAAAAAAAAAAAACYAgAAZHJzL2Rv&#10;d25yZXYueG1sUEsFBgAAAAAEAAQA9QAAAIgDAAAAAA==&#10;" strokeweight="1.5pt"/>
              <v:line id="Line 112" o:spid="_x0000_s1137" style="position:absolute;flip:y;visibility:visible" from="2865,2334" to="3009,2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+FWsMAAADbAAAADwAAAGRycy9kb3ducmV2LnhtbESPQWsCMRSE7wX/Q3iCt5rVg62rUUQQ&#10;FHtoVfD62LzdLG5eliS66783hUKPw8x8wyzXvW3Eg3yoHSuYjDMQxIXTNVcKLufd+yeIEJE1No5J&#10;wZMCrFeDtyXm2nX8Q49TrESCcMhRgYmxzaUMhSGLYexa4uSVzluMSfpKao9dgttGTrNsJi3WnBYM&#10;trQ1VNxOd6tAHo7dt99NL2VV7lt3PZivWdcrNRr2mwWISH38D/+191rB/AN+v6QfIF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AfhVrDAAAA2wAAAA8AAAAAAAAAAAAA&#10;AAAAoQIAAGRycy9kb3ducmV2LnhtbFBLBQYAAAAABAAEAPkAAACRAwAAAAA=&#10;" strokeweight="1.5pt"/>
            </v:group>
            <v:group id="Group 113" o:spid="_x0000_s1138" style="position:absolute;left:5349;top:6374;width:317;height:317" coordorigin="6624,5184" coordsize="432,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<o:lock v:ext="edit" aspectratio="t"/>
              <v:line id="Line 114" o:spid="_x0000_s1139" style="position:absolute;visibility:visible" from="6624,5184" to="7056,5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sotsMAAADbAAAADwAAAGRycy9kb3ducmV2LnhtbESPwWrDMBBE74X8g9hAbo3sBEzjRAnB&#10;xFAolNbNB2ytjW0irYyl2u7fV4VCj8PMvGEOp9kaMdLgO8cK0nUCgrh2uuNGwfWjfHwC4QOyRuOY&#10;FHyTh9Nx8XDAXLuJ32msQiMihH2OCtoQ+lxKX7dk0a9dTxy9mxsshiiHRuoBpwi3Rm6SJJMWO44L&#10;LfZUtFTfqy+rYHqryvn1xWl7dUXWmSz93F6MUqvlfN6DCDSH//Bf+1kr2O3g90v8Af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w7KLbDAAAA2wAAAA8AAAAAAAAAAAAA&#10;AAAAoQIAAGRycy9kb3ducmV2LnhtbFBLBQYAAAAABAAEAPkAAACRAwAAAAA=&#10;" strokeweight="1.25pt"/>
              <v:line id="Line 115" o:spid="_x0000_s1140" style="position:absolute;rotation:90;visibility:visible" from="6624,5184" to="7056,5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+aGMQAAADcAAAADwAAAGRycy9kb3ducmV2LnhtbESPQW/CMAyF70j7D5EncYMEDqgqBDRt&#10;2jRpFwZIXL3Ga7o1TtVktPz7+YDEzdZ7fu/zZjeGVl2oT01kC4u5AUVcRddwbeF0fJ0VoFJGdthG&#10;JgtXSrDbPkw2WLo48CddDrlWEsKpRAs+567UOlWeAqZ57IhF+459wCxrX2vX4yDhodVLY1Y6YMPS&#10;4LGjZ0/V7+EvWDj+fBWnlyEN1SIVH/68P78tDVs7fRyf1qAyjfluvl2/O8E3gi/PyAR6+w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H5oYxAAAANwAAAAPAAAAAAAAAAAA&#10;AAAAAKECAABkcnMvZG93bnJldi54bWxQSwUGAAAAAAQABAD5AAAAkgMAAAAA&#10;" strokeweight="1.25pt"/>
            </v:group>
            <v:group id="Group 116" o:spid="_x0000_s1141" style="position:absolute;left:1667;top:4550;width:505;height:779;rotation:-90" coordorigin="1176,1084" coordsize="505,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qCRWrwwAAANwAAAAP&#10;AAAAAAAAAAAAAAAAAKoCAABkcnMvZG93bnJldi54bWxQSwUGAAAAAAQABAD6AAAAmgMAAAAA&#10;">
              <v:oval id="Oval 117" o:spid="_x0000_s1142" style="position:absolute;left:1296;top:1575;width:288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/soMIA&#10;AADcAAAADwAAAGRycy9kb3ducmV2LnhtbERPTWvCQBC9F/wPywi91Y2hSEldRQVLKSJU00NvQ3aa&#10;BLOzITuN8d+7guBtHu9z5svBNaqnLtSeDUwnCSjiwtuaSwP5cfvyBioIssXGMxm4UIDlYvQ0x8z6&#10;M39Tf5BSxRAOGRqoRNpM61BU5DBMfEscuT/fOZQIu1LbDs8x3DU6TZKZdlhzbKiwpU1Fxenw7wy8&#10;ruv9Fwfeffz8SiubNJ+6PjfmeTys3kEJDfIQ392fNs5PUrg9Ey/Qi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H+ygwgAAANwAAAAPAAAAAAAAAAAAAAAAAJgCAABkcnMvZG93&#10;bnJldi54bWxQSwUGAAAAAAQABAD1AAAAhwMAAAAA&#10;" stroked="f" strokeweight="1.5pt"/>
              <v:line id="Line 118" o:spid="_x0000_s1143" style="position:absolute;visibility:visible" from="1419,1084" to="1419,1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NzEsIAAADcAAAADwAAAGRycy9kb3ducmV2LnhtbERPTWvCQBC9F/oflin0VjdVkBJdRQS1&#10;9GYqAW9DdkxisrPp7kbTf+8Kgrd5vM+ZLwfTigs5X1tW8DlKQBAXVtdcKjj8bj6+QPiArLG1TAr+&#10;ycNy8foyx1TbK+/pkoVSxBD2KSqoQuhSKX1RkUE/sh1x5E7WGQwRulJqh9cYblo5TpKpNFhzbKiw&#10;o3VFRZP1RkHeZ3w8NxvXYr/d7U75X+MnP0q9vw2rGYhAQ3iKH+5vHecnE7g/Ey+Qi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XNzEsIAAADcAAAADwAAAAAAAAAAAAAA&#10;AAChAgAAZHJzL2Rvd25yZXYueG1sUEsFBgAAAAAEAAQA+QAAAJADAAAAAA==&#10;" strokeweight="1.5pt"/>
              <v:line id="Line 119" o:spid="_x0000_s1144" style="position:absolute;visibility:visible" from="1296,1357" to="1579,1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rrZsIAAADcAAAADwAAAGRycy9kb3ducmV2LnhtbERPTWvCQBC9C/6HZQRvumktIqmrFMFa&#10;emsUwduQHZM02dm4u9H033cFwds83ucs171pxJWcrywreJkmIIhzqysuFBz228kChA/IGhvLpOCP&#10;PKxXw8ESU21v/EPXLBQihrBPUUEZQptK6fOSDPqpbYkjd7bOYIjQFVI7vMVw08jXJJlLgxXHhhJb&#10;2pSU11lnFBy7jE+/9dY12H3udufjpfazb6XGo/7jHUSgPjzFD/eXjvOTN7g/Ey+Qq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prrZsIAAADcAAAADwAAAAAAAAAAAAAA&#10;AAChAgAAZHJzL2Rvd25yZXYueG1sUEsFBgAAAAAEAAQA+QAAAJADAAAAAA==&#10;" strokeweight="1.5pt"/>
              <v:oval id="Oval 120" o:spid="_x0000_s1145" style="position:absolute;left:1296;top:1390;width:283;height: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Fr/cIA&#10;AADcAAAADwAAAGRycy9kb3ducmV2LnhtbERPTWsCMRC9C/0PYQpepCZaKrI1iohFr67iedhMN2s3&#10;k3WT6tZfb4SCt3m8z5ktOleLC7Wh8qxhNFQgiAtvKi41HPZfb1MQISIbrD2Thj8KsJi/9GaYGX/l&#10;HV3yWIoUwiFDDTbGJpMyFJYchqFviBP37VuHMcG2lKbFawp3tRwrNZEOK04NFhtaWSp+8l+nYXLa&#10;b6yqj+vjbXCK2/fdOb9tzlr3X7vlJ4hIXXyK/91bk+arD3g8ky6Q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IWv9wgAAANwAAAAPAAAAAAAAAAAAAAAAAJgCAABkcnMvZG93&#10;bnJldi54bWxQSwUGAAAAAAQABAD1AAAAhwMAAAAA&#10;" strokeweight="1.5pt"/>
              <v:oval id="Oval 121" o:spid="_x0000_s1146" style="position:absolute;left:1256;top:1509;width:340;height: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Tqo8IA&#10;AADcAAAADwAAAGRycy9kb3ducmV2LnhtbERPTWvCQBC9F/wPywi91U2kSEldgwqKSBFq00NvQ3aa&#10;hGZnQ3aM8d93hUJv83ifs8xH16qB+tB4NpDOElDEpbcNVwaKj93TC6ggyBZbz2TgRgHy1eRhiZn1&#10;V36n4SyViiEcMjRQi3SZ1qGsyWGY+Y44ct++dygR9pW2PV5juGv1PEkW2mHDsaHGjrY1lT/nizPw&#10;vGlORw78tv/8kk628yJ1Q2HM43Rcv4ISGuVf/Oc+2Dg/WcD9mXiBX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JOqjwgAAANwAAAAPAAAAAAAAAAAAAAAAAJgCAABkcnMvZG93&#10;bnJldi54bWxQSwUGAAAAAAQABAD1AAAAhwMAAAAA&#10;" stroked="f" strokeweight="1.5pt"/>
              <v:line id="Line 122" o:spid="_x0000_s1147" style="position:absolute;visibility:visible" from="1568,1582" to="1681,1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h1EcIAAADcAAAADwAAAGRycy9kb3ducmV2LnhtbERPTWvCQBC9C/6HZQRvummFKqmrFMFa&#10;emsUwduQHZM02dm4u9H033cFwds83ucs171pxJWcrywreJkmIIhzqysuFBz228kChA/IGhvLpOCP&#10;PKxXw8ESU21v/EPXLBQihrBPUUEZQptK6fOSDPqpbYkjd7bOYIjQFVI7vMVw08jXJHmTBiuODSW2&#10;tCkpr7POKDh2GZ9+661rsPvc7c7HS+1n30qNR/3HO4hAfXiKH+4vHecnc7g/Ey+Qq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kh1EcIAAADcAAAADwAAAAAAAAAAAAAA&#10;AAChAgAAZHJzL2Rvd25yZXYueG1sUEsFBgAAAAAEAAQA+QAAAJADAAAAAA==&#10;" strokeweight="1.5pt"/>
              <v:line id="Line 123" o:spid="_x0000_s1148" style="position:absolute;visibility:visible" from="1176,1564" to="1289,1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fhY8UAAADcAAAADwAAAGRycy9kb3ducmV2LnhtbESPQWvCQBCF74X+h2WE3urGFqREVxHB&#10;WnozLUJvQ3ZMYrKz6e5G03/fOQjeZnhv3vtmuR5dpy4UYuPZwGyagSIuvW24MvD9tXt+AxUTssXO&#10;Mxn4owjr1ePDEnPrr3ygS5EqJSEcczRQp9TnWseyJodx6nti0U4+OEyyhkrbgFcJd51+ybK5dtiw&#10;NNTY07amsi0GZ+A4FPxzbnehw+F9vz8df9v4+mnM02TcLEAlGtPdfLv+sIKfCa08IxPo1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9fhY8UAAADcAAAADwAAAAAAAAAA&#10;AAAAAAChAgAAZHJzL2Rvd25yZXYueG1sUEsFBgAAAAAEAAQA+QAAAJMDAAAAAA==&#10;" strokeweight="1.5pt"/>
            </v:group>
            <v:line id="Line 124" o:spid="_x0000_s1149" style="position:absolute;flip:x;visibility:visible" from="5517,3752" to="8709,6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4wQcIAAADcAAAADwAAAGRycy9kb3ducmV2LnhtbERPzWrCQBC+C32HZQq9iG4sIja6SokW&#10;xZuxDzBkJ9nQ7GzMrpr69N2C4G0+vt9ZrnvbiCt1vnasYDJOQBAXTtdcKfg+fY3mIHxA1tg4JgW/&#10;5GG9ehksMdXuxke65qESMYR9igpMCG0qpS8MWfRj1xJHrnSdxRBhV0nd4S2G20a+J8lMWqw5Nhhs&#10;KTNU/OQXq2C7y8z5MNTTbF+Wk7tt3WannVJvr/3nAkSgPjzFD/dex/nJB/w/Ey+Qq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74wQcIAAADcAAAADwAAAAAAAAAAAAAA&#10;AAChAgAAZHJzL2Rvd25yZXYueG1sUEsFBgAAAAAEAAQA+QAAAJADAAAAAA==&#10;" strokeweight="1pt">
              <v:stroke dashstyle="dash"/>
            </v:line>
            <v:group id="Group 125" o:spid="_x0000_s1150" style="position:absolute;left:2556;top:3467;width:273;height:258" coordorigin="2736,2334" coordsize="273,2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<v:oval id="Oval 126" o:spid="_x0000_s1151" style="position:absolute;left:2736;top:2448;width:144;height:1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P7I8EA&#10;AADcAAAADwAAAGRycy9kb3ducmV2LnhtbERPTYvCMBC9C/6HMIIX0bQuiHSNIuKiV6t4HprZptpM&#10;apPV6q83Cwt7m8f7nMWqs7W4U+srxwrSSQKCuHC64lLB6fg1noPwAVlj7ZgUPMnDatnvLTDT7sEH&#10;uuehFDGEfYYKTAhNJqUvDFn0E9cQR+7btRZDhG0pdYuPGG5rOU2SmbRYcWww2NDGUHHNf6yC2eW4&#10;M0l93p5fo0vYfxxu+Wt3U2o46NafIAJ14V/8597rOD9N4feZeIF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D+yPBAAAA3AAAAA8AAAAAAAAAAAAAAAAAmAIAAGRycy9kb3du&#10;cmV2LnhtbFBLBQYAAAAABAAEAPUAAACGAwAAAAA=&#10;" strokeweight="1.5pt"/>
              <v:line id="Line 127" o:spid="_x0000_s1152" style="position:absolute;flip:y;visibility:visible" from="2865,2334" to="3009,2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CCZsAAAADcAAAADwAAAGRycy9kb3ducmV2LnhtbERPTYvCMBC9C/6HMII3Te1BlmoUEQRl&#10;Pbiu4HVopk2xmZQk2u6/NwsLe5vH+5z1drCteJEPjWMFi3kGgrh0uuFawe37MPsAESKyxtYxKfih&#10;ANvNeLTGQruev+h1jbVIIRwKVGBi7AopQ2nIYpi7jjhxlfMWY4K+ltpjn8JtK/MsW0qLDacGgx3t&#10;DZWP69MqkKfP/uIP+a2qq2Pn7idzXvaDUtPJsFuBiDTEf/Gf+6jT/EUOv8+kC+Tm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iAgmbAAAAA3AAAAA8AAAAAAAAAAAAAAAAA&#10;oQIAAGRycy9kb3ducmV2LnhtbFBLBQYAAAAABAAEAPkAAACOAwAAAAA=&#10;" strokeweight="1.5pt"/>
            </v:group>
            <v:line id="Line 128" o:spid="_x0000_s1153" style="position:absolute;flip:x;visibility:visible" from="1644,3752" to="2556,4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+RdsMAAADcAAAADwAAAGRycy9kb3ducmV2LnhtbERPS2rDMBDdF3oHMYVsSiI7LSE4lkNx&#10;ExK6y+cAgzW2TK2RaymJ09NXhUJ383jfydej7cSVBt86VpDOEhDEldMtNwrOp+10CcIHZI2dY1Jw&#10;Jw/r4vEhx0y7Gx/oegyNiCHsM1RgQugzKX1lyKKfuZ44crUbLIYIh0bqAW8x3HZyniQLabHl2GCw&#10;p9JQ9Xm8WAWbXWm+Pp71a7mv6/Tb9u59p51Sk6fxbQUi0Bj+xX/uvY7z0xf4fSZeII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PkXbDAAAA3AAAAA8AAAAAAAAAAAAA&#10;AAAAoQIAAGRycy9kb3ducmV2LnhtbFBLBQYAAAAABAAEAPkAAACRAwAAAAA=&#10;" strokeweight="1pt">
              <v:stroke dashstyle="dash"/>
            </v:line>
          </v:group>
        </w:pict>
      </w:r>
    </w:p>
    <w:p w:rsidR="008525EE" w:rsidRPr="00154393" w:rsidRDefault="008525EE">
      <w:pPr>
        <w:rPr>
          <w:rFonts w:cs="Arial"/>
        </w:rPr>
      </w:pPr>
    </w:p>
    <w:sectPr w:rsidR="008525EE" w:rsidRPr="00154393" w:rsidSect="00154393">
      <w:footerReference w:type="default" r:id="rId1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5EE" w:rsidRDefault="008525EE" w:rsidP="007D289B">
      <w:r>
        <w:separator/>
      </w:r>
    </w:p>
  </w:endnote>
  <w:endnote w:type="continuationSeparator" w:id="0">
    <w:p w:rsidR="008525EE" w:rsidRDefault="008525EE" w:rsidP="007D2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70" w:type="dxa"/>
        <w:right w:w="70" w:type="dxa"/>
      </w:tblCellMar>
      <w:tblLook w:val="0000"/>
    </w:tblPr>
    <w:tblGrid>
      <w:gridCol w:w="3000"/>
      <w:gridCol w:w="3071"/>
      <w:gridCol w:w="3071"/>
    </w:tblGrid>
    <w:tr w:rsidR="008525EE" w:rsidRPr="00D21C4E" w:rsidTr="005653F8">
      <w:tc>
        <w:tcPr>
          <w:tcW w:w="3070" w:type="dxa"/>
        </w:tcPr>
        <w:p w:rsidR="008525EE" w:rsidRDefault="008525EE" w:rsidP="005653F8">
          <w:pPr>
            <w:pStyle w:val="Footer"/>
            <w:rPr>
              <w:i/>
              <w:sz w:val="16"/>
              <w:lang w:val="en-US"/>
            </w:rPr>
          </w:pPr>
          <w:r>
            <w:rPr>
              <w:i/>
              <w:sz w:val="16"/>
              <w:lang w:val="en-US"/>
            </w:rPr>
            <w:t xml:space="preserve">TP3.31 </w:t>
          </w:r>
        </w:p>
      </w:tc>
      <w:tc>
        <w:tcPr>
          <w:tcW w:w="3071" w:type="dxa"/>
        </w:tcPr>
        <w:p w:rsidR="008525EE" w:rsidRDefault="008525EE" w:rsidP="005653F8">
          <w:pPr>
            <w:pStyle w:val="Footer"/>
            <w:jc w:val="center"/>
            <w:rPr>
              <w:i/>
              <w:sz w:val="16"/>
              <w:lang w:val="en-US"/>
            </w:rPr>
          </w:pPr>
          <w:r>
            <w:rPr>
              <w:i/>
              <w:sz w:val="16"/>
              <w:lang w:val="en-US"/>
            </w:rPr>
            <w:t>Montage encastré</w:t>
          </w:r>
        </w:p>
      </w:tc>
      <w:tc>
        <w:tcPr>
          <w:tcW w:w="3071" w:type="dxa"/>
        </w:tcPr>
        <w:p w:rsidR="008525EE" w:rsidRPr="00D21C4E" w:rsidRDefault="008525EE" w:rsidP="005653F8">
          <w:pPr>
            <w:pStyle w:val="Footer"/>
            <w:jc w:val="right"/>
            <w:rPr>
              <w:i/>
              <w:sz w:val="16"/>
            </w:rPr>
          </w:pPr>
          <w:r w:rsidRPr="00D21C4E">
            <w:rPr>
              <w:i/>
              <w:snapToGrid w:val="0"/>
              <w:sz w:val="16"/>
            </w:rPr>
            <w:t xml:space="preserve">Page </w:t>
          </w:r>
          <w:r w:rsidRPr="00D21C4E">
            <w:rPr>
              <w:i/>
              <w:snapToGrid w:val="0"/>
              <w:sz w:val="16"/>
            </w:rPr>
            <w:fldChar w:fldCharType="begin"/>
          </w:r>
          <w:r w:rsidRPr="00D21C4E">
            <w:rPr>
              <w:i/>
              <w:snapToGrid w:val="0"/>
              <w:sz w:val="16"/>
            </w:rPr>
            <w:instrText xml:space="preserve"> PAGE </w:instrText>
          </w:r>
          <w:r w:rsidRPr="00D21C4E">
            <w:rPr>
              <w:i/>
              <w:snapToGrid w:val="0"/>
              <w:sz w:val="16"/>
            </w:rPr>
            <w:fldChar w:fldCharType="separate"/>
          </w:r>
          <w:r>
            <w:rPr>
              <w:i/>
              <w:noProof/>
              <w:snapToGrid w:val="0"/>
              <w:sz w:val="16"/>
            </w:rPr>
            <w:t>1</w:t>
          </w:r>
          <w:r w:rsidRPr="00D21C4E">
            <w:rPr>
              <w:i/>
              <w:snapToGrid w:val="0"/>
              <w:sz w:val="16"/>
            </w:rPr>
            <w:fldChar w:fldCharType="end"/>
          </w:r>
          <w:r w:rsidRPr="00D21C4E">
            <w:rPr>
              <w:i/>
              <w:snapToGrid w:val="0"/>
              <w:sz w:val="16"/>
            </w:rPr>
            <w:t xml:space="preserve"> sur </w:t>
          </w:r>
          <w:r w:rsidRPr="00D21C4E">
            <w:rPr>
              <w:i/>
              <w:snapToGrid w:val="0"/>
              <w:sz w:val="16"/>
            </w:rPr>
            <w:fldChar w:fldCharType="begin"/>
          </w:r>
          <w:r w:rsidRPr="00D21C4E">
            <w:rPr>
              <w:i/>
              <w:snapToGrid w:val="0"/>
              <w:sz w:val="16"/>
            </w:rPr>
            <w:instrText xml:space="preserve"> NUMPAGES </w:instrText>
          </w:r>
          <w:r w:rsidRPr="00D21C4E">
            <w:rPr>
              <w:i/>
              <w:snapToGrid w:val="0"/>
              <w:sz w:val="16"/>
            </w:rPr>
            <w:fldChar w:fldCharType="separate"/>
          </w:r>
          <w:r>
            <w:rPr>
              <w:i/>
              <w:noProof/>
              <w:snapToGrid w:val="0"/>
              <w:sz w:val="16"/>
            </w:rPr>
            <w:t>4</w:t>
          </w:r>
          <w:r w:rsidRPr="00D21C4E">
            <w:rPr>
              <w:i/>
              <w:snapToGrid w:val="0"/>
              <w:sz w:val="16"/>
            </w:rPr>
            <w:fldChar w:fldCharType="end"/>
          </w:r>
        </w:p>
      </w:tc>
    </w:tr>
  </w:tbl>
  <w:p w:rsidR="008525EE" w:rsidRDefault="008525EE" w:rsidP="007D28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5EE" w:rsidRDefault="008525EE" w:rsidP="007D289B">
      <w:r>
        <w:separator/>
      </w:r>
    </w:p>
  </w:footnote>
  <w:footnote w:type="continuationSeparator" w:id="0">
    <w:p w:rsidR="008525EE" w:rsidRDefault="008525EE" w:rsidP="007D2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F4125"/>
    <w:multiLevelType w:val="hybridMultilevel"/>
    <w:tmpl w:val="7840B26C"/>
    <w:lvl w:ilvl="0" w:tplc="FD00B1C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4393"/>
    <w:rsid w:val="000D786D"/>
    <w:rsid w:val="001264A3"/>
    <w:rsid w:val="00140AF2"/>
    <w:rsid w:val="00154393"/>
    <w:rsid w:val="00413191"/>
    <w:rsid w:val="00461FF3"/>
    <w:rsid w:val="00543DE4"/>
    <w:rsid w:val="005653F8"/>
    <w:rsid w:val="0057075D"/>
    <w:rsid w:val="005B732E"/>
    <w:rsid w:val="00661009"/>
    <w:rsid w:val="007D289B"/>
    <w:rsid w:val="008059E7"/>
    <w:rsid w:val="008525EE"/>
    <w:rsid w:val="00892B27"/>
    <w:rsid w:val="00956B15"/>
    <w:rsid w:val="009F31AA"/>
    <w:rsid w:val="00A5457C"/>
    <w:rsid w:val="00AC6D74"/>
    <w:rsid w:val="00B16B26"/>
    <w:rsid w:val="00BC4B2C"/>
    <w:rsid w:val="00C44AFC"/>
    <w:rsid w:val="00CB10FA"/>
    <w:rsid w:val="00CD56FE"/>
    <w:rsid w:val="00CF65C8"/>
    <w:rsid w:val="00D21C4E"/>
    <w:rsid w:val="00DB2929"/>
    <w:rsid w:val="00F3170E"/>
    <w:rsid w:val="00F40657"/>
    <w:rsid w:val="00F92E82"/>
    <w:rsid w:val="00FA7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4A3"/>
    <w:rPr>
      <w:rFonts w:ascii="Arial" w:eastAsia="Times New Roman" w:hAnsi="Arial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5457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5457C"/>
    <w:rPr>
      <w:rFonts w:ascii="Cambria" w:hAnsi="Cambria" w:cs="Times New Roman"/>
      <w:b/>
      <w:bCs/>
      <w:kern w:val="32"/>
      <w:sz w:val="32"/>
      <w:szCs w:val="32"/>
      <w:lang w:eastAsia="fr-FR"/>
    </w:rPr>
  </w:style>
  <w:style w:type="paragraph" w:styleId="Title">
    <w:name w:val="Title"/>
    <w:basedOn w:val="Normal"/>
    <w:link w:val="TitleChar"/>
    <w:uiPriority w:val="99"/>
    <w:qFormat/>
    <w:rsid w:val="00140AF2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140AF2"/>
    <w:rPr>
      <w:rFonts w:ascii="Arial" w:hAnsi="Arial" w:cs="Times New Roman"/>
      <w:b/>
      <w:sz w:val="20"/>
      <w:szCs w:val="20"/>
      <w:lang w:eastAsia="fr-FR"/>
    </w:rPr>
  </w:style>
  <w:style w:type="paragraph" w:styleId="Header">
    <w:name w:val="header"/>
    <w:basedOn w:val="Normal"/>
    <w:link w:val="HeaderChar"/>
    <w:uiPriority w:val="99"/>
    <w:rsid w:val="007D289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D289B"/>
    <w:rPr>
      <w:rFonts w:ascii="Arial" w:hAnsi="Arial" w:cs="Times New Roman"/>
      <w:sz w:val="20"/>
      <w:szCs w:val="20"/>
      <w:lang w:eastAsia="fr-FR"/>
    </w:rPr>
  </w:style>
  <w:style w:type="paragraph" w:styleId="Footer">
    <w:name w:val="footer"/>
    <w:basedOn w:val="Normal"/>
    <w:link w:val="FooterChar"/>
    <w:uiPriority w:val="99"/>
    <w:rsid w:val="007D289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D289B"/>
    <w:rPr>
      <w:rFonts w:ascii="Arial" w:hAnsi="Arial" w:cs="Times New Roman"/>
      <w:sz w:val="20"/>
      <w:szCs w:val="20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rsid w:val="007D28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289B"/>
    <w:rPr>
      <w:rFonts w:ascii="Tahom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jpeg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405</Words>
  <Characters>2229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Classe :</dc:title>
  <dc:subject/>
  <dc:creator>PIERRE</dc:creator>
  <cp:keywords/>
  <dc:description/>
  <cp:lastModifiedBy>Lycée SEMBAT-SEGUIN</cp:lastModifiedBy>
  <cp:revision>2</cp:revision>
  <cp:lastPrinted>2015-11-01T11:59:00Z</cp:lastPrinted>
  <dcterms:created xsi:type="dcterms:W3CDTF">2016-05-24T12:04:00Z</dcterms:created>
  <dcterms:modified xsi:type="dcterms:W3CDTF">2016-05-24T12:04:00Z</dcterms:modified>
</cp:coreProperties>
</file>